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AA6A5" w14:textId="1345A083" w:rsidR="006B0111" w:rsidRPr="00E60FA6" w:rsidRDefault="009F69CE" w:rsidP="00544403">
      <w:pPr>
        <w:pStyle w:val="Kop1"/>
        <w:jc w:val="center"/>
        <w:rPr>
          <w:lang w:val="en-US"/>
        </w:rPr>
      </w:pPr>
      <w:r>
        <w:rPr>
          <w:sz w:val="52"/>
          <w:szCs w:val="52"/>
          <w:lang w:val="en-US"/>
        </w:rPr>
        <w:br/>
      </w:r>
      <w:r w:rsidR="00912F8A">
        <w:rPr>
          <w:sz w:val="52"/>
          <w:szCs w:val="52"/>
          <w:lang w:val="en-US"/>
        </w:rPr>
        <w:t>Technical Sales Engineer</w:t>
      </w:r>
      <w:r w:rsidR="00912F8A">
        <w:rPr>
          <w:sz w:val="52"/>
          <w:szCs w:val="52"/>
          <w:lang w:val="en-US"/>
        </w:rPr>
        <w:br/>
        <w:t>Service &amp; Aftermarket</w:t>
      </w:r>
      <w:r w:rsidR="009A7CA2">
        <w:rPr>
          <w:sz w:val="52"/>
          <w:szCs w:val="52"/>
          <w:lang w:val="en-US"/>
        </w:rPr>
        <w:br/>
        <w:t>EPG &amp; IPG</w:t>
      </w:r>
      <w:r w:rsidR="00124F41" w:rsidRPr="00E60FA6">
        <w:rPr>
          <w:lang w:val="en-US"/>
        </w:rPr>
        <w:br/>
      </w:r>
      <w:proofErr w:type="spellStart"/>
      <w:r w:rsidR="00125A64" w:rsidRPr="00E60FA6">
        <w:rPr>
          <w:lang w:val="en-US"/>
        </w:rPr>
        <w:t>V</w:t>
      </w:r>
      <w:r w:rsidR="00A16E28" w:rsidRPr="00E60FA6">
        <w:rPr>
          <w:lang w:val="en-US"/>
        </w:rPr>
        <w:t>estiging</w:t>
      </w:r>
      <w:proofErr w:type="spellEnd"/>
      <w:r w:rsidR="00A16E28" w:rsidRPr="00E60FA6">
        <w:rPr>
          <w:lang w:val="en-US"/>
        </w:rPr>
        <w:t xml:space="preserve"> </w:t>
      </w:r>
      <w:r w:rsidR="006B0111" w:rsidRPr="00E60FA6">
        <w:rPr>
          <w:lang w:val="en-US"/>
        </w:rPr>
        <w:t>Etten-</w:t>
      </w:r>
      <w:proofErr w:type="spellStart"/>
      <w:r w:rsidR="006B0111" w:rsidRPr="00E60FA6">
        <w:rPr>
          <w:lang w:val="en-US"/>
        </w:rPr>
        <w:t>Leur</w:t>
      </w:r>
      <w:proofErr w:type="spellEnd"/>
    </w:p>
    <w:p w14:paraId="1EF6E010" w14:textId="5B299A9A" w:rsidR="00111CC9" w:rsidRPr="00E60FA6" w:rsidRDefault="00111CC9">
      <w:pPr>
        <w:rPr>
          <w:lang w:val="en-US"/>
        </w:rPr>
      </w:pPr>
    </w:p>
    <w:p w14:paraId="1C176AFB" w14:textId="21C6DB83" w:rsidR="00CE1CC4" w:rsidRPr="00E60FA6" w:rsidRDefault="00CE1CC4">
      <w:pPr>
        <w:rPr>
          <w:lang w:val="en-US"/>
        </w:rPr>
      </w:pPr>
    </w:p>
    <w:p w14:paraId="0EAE0C55" w14:textId="661CFDAE" w:rsidR="00CF69A1" w:rsidRPr="00E60FA6" w:rsidRDefault="00CF69A1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5653" behindDoc="0" locked="0" layoutInCell="1" allowOverlap="1" wp14:anchorId="3D7BFF41" wp14:editId="013CE018">
            <wp:simplePos x="0" y="0"/>
            <wp:positionH relativeFrom="page">
              <wp:align>left</wp:align>
            </wp:positionH>
            <wp:positionV relativeFrom="paragraph">
              <wp:posOffset>199390</wp:posOffset>
            </wp:positionV>
            <wp:extent cx="7762240" cy="1447800"/>
            <wp:effectExtent l="0" t="0" r="0" b="0"/>
            <wp:wrapSquare wrapText="bothSides"/>
            <wp:docPr id="4" name="Picture 3" descr="Afbeelding met water, buiten, lucht, boo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F579DFD-627A-10E1-8224-BC7F7F56D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fbeelding met water, buiten, lucht, boot&#10;&#10;Automatisch gegenereerde beschrijving">
                      <a:extLst>
                        <a:ext uri="{FF2B5EF4-FFF2-40B4-BE49-F238E27FC236}">
                          <a16:creationId xmlns:a16="http://schemas.microsoft.com/office/drawing/2014/main" id="{EF579DFD-627A-10E1-8224-BC7F7F56DA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CC4" w:rsidRPr="00E60FA6">
        <w:rPr>
          <w:noProof/>
          <w:lang w:val="en-US"/>
        </w:rPr>
        <w:br/>
      </w:r>
    </w:p>
    <w:p w14:paraId="371C06F6" w14:textId="77777777" w:rsidR="00CF69A1" w:rsidRPr="00E60FA6" w:rsidRDefault="00CF69A1">
      <w:pPr>
        <w:rPr>
          <w:noProof/>
          <w:lang w:val="en-US"/>
        </w:rPr>
      </w:pPr>
    </w:p>
    <w:p w14:paraId="00BFC7DE" w14:textId="3D1511FB" w:rsidR="00410520" w:rsidRDefault="00CE1CC4">
      <w:r w:rsidRPr="00F46AF0">
        <w:rPr>
          <w:noProof/>
        </w:rPr>
        <w:t xml:space="preserve">Onze opdrachtgever is onderdeel van een grote Amerikaanse multinational en richt zich met name op dehydration oplossingen </w:t>
      </w:r>
      <w:r>
        <w:rPr>
          <w:noProof/>
        </w:rPr>
        <w:t>in</w:t>
      </w:r>
      <w:r w:rsidRPr="00F46AF0">
        <w:rPr>
          <w:noProof/>
        </w:rPr>
        <w:t xml:space="preserve"> de EME</w:t>
      </w:r>
      <w:r>
        <w:rPr>
          <w:noProof/>
        </w:rPr>
        <w:t>I</w:t>
      </w:r>
      <w:r w:rsidRPr="00F46AF0">
        <w:rPr>
          <w:noProof/>
        </w:rPr>
        <w:t>A</w:t>
      </w:r>
      <w:r>
        <w:rPr>
          <w:noProof/>
        </w:rPr>
        <w:t>-</w:t>
      </w:r>
      <w:r w:rsidRPr="00F46AF0">
        <w:rPr>
          <w:noProof/>
        </w:rPr>
        <w:t xml:space="preserve">regio. </w:t>
      </w:r>
      <w:r w:rsidRPr="00AF34AD">
        <w:rPr>
          <w:noProof/>
        </w:rPr>
        <w:t>De</w:t>
      </w:r>
      <w:r w:rsidRPr="00F46AF0">
        <w:rPr>
          <w:noProof/>
        </w:rPr>
        <w:t xml:space="preserve"> </w:t>
      </w:r>
      <w:r>
        <w:rPr>
          <w:noProof/>
        </w:rPr>
        <w:t xml:space="preserve">belangrijke </w:t>
      </w:r>
      <w:r w:rsidRPr="00F46AF0">
        <w:rPr>
          <w:noProof/>
        </w:rPr>
        <w:t xml:space="preserve">merken </w:t>
      </w:r>
      <w:r>
        <w:rPr>
          <w:noProof/>
        </w:rPr>
        <w:t>zijn</w:t>
      </w:r>
      <w:r w:rsidRPr="00F46AF0">
        <w:rPr>
          <w:noProof/>
        </w:rPr>
        <w:t xml:space="preserve"> Delair</w:t>
      </w:r>
      <w:r>
        <w:rPr>
          <w:noProof/>
        </w:rPr>
        <w:t xml:space="preserve"> en PPC,</w:t>
      </w:r>
      <w:r w:rsidRPr="00F46AF0">
        <w:rPr>
          <w:noProof/>
        </w:rPr>
        <w:t xml:space="preserve"> </w:t>
      </w:r>
      <w:r>
        <w:rPr>
          <w:noProof/>
        </w:rPr>
        <w:t xml:space="preserve">inhoudende </w:t>
      </w:r>
      <w:r w:rsidRPr="00F46AF0">
        <w:rPr>
          <w:noProof/>
        </w:rPr>
        <w:t>high</w:t>
      </w:r>
      <w:r>
        <w:rPr>
          <w:noProof/>
        </w:rPr>
        <w:t>-</w:t>
      </w:r>
      <w:r w:rsidRPr="00F46AF0">
        <w:rPr>
          <w:noProof/>
        </w:rPr>
        <w:t>end oplossing</w:t>
      </w:r>
      <w:r>
        <w:rPr>
          <w:noProof/>
        </w:rPr>
        <w:t>en</w:t>
      </w:r>
      <w:r w:rsidRPr="00F46AF0">
        <w:rPr>
          <w:noProof/>
        </w:rPr>
        <w:t xml:space="preserve"> voor de behandeling van </w:t>
      </w:r>
      <w:r w:rsidR="00EF463D">
        <w:rPr>
          <w:noProof/>
        </w:rPr>
        <w:t>perslucht, speciale gassen en waterstof</w:t>
      </w:r>
      <w:r w:rsidRPr="00F46AF0">
        <w:rPr>
          <w:noProof/>
        </w:rPr>
        <w:t>. Vanuit Etten</w:t>
      </w:r>
      <w:r>
        <w:rPr>
          <w:noProof/>
        </w:rPr>
        <w:t>-L</w:t>
      </w:r>
      <w:r w:rsidRPr="00F46AF0">
        <w:rPr>
          <w:noProof/>
        </w:rPr>
        <w:t>eur worden voor klanten op de engine</w:t>
      </w:r>
      <w:r>
        <w:rPr>
          <w:noProof/>
        </w:rPr>
        <w:t>ering-</w:t>
      </w:r>
      <w:r w:rsidRPr="00F46AF0">
        <w:rPr>
          <w:noProof/>
        </w:rPr>
        <w:t>afdeling maatwerkoplossingen ontworpen en deze worden als project vanuit Etten</w:t>
      </w:r>
      <w:r>
        <w:rPr>
          <w:noProof/>
        </w:rPr>
        <w:t>-L</w:t>
      </w:r>
      <w:r w:rsidRPr="00F46AF0">
        <w:rPr>
          <w:noProof/>
        </w:rPr>
        <w:t xml:space="preserve">eur opgeleverd. </w:t>
      </w:r>
      <w:r>
        <w:rPr>
          <w:noProof/>
        </w:rPr>
        <w:t>H</w:t>
      </w:r>
      <w:r w:rsidRPr="00424E8D">
        <w:rPr>
          <w:noProof/>
        </w:rPr>
        <w:t xml:space="preserve">ierna wordt op basis van een </w:t>
      </w:r>
      <w:r>
        <w:rPr>
          <w:noProof/>
        </w:rPr>
        <w:t>uitgekiende</w:t>
      </w:r>
      <w:r w:rsidRPr="00424E8D">
        <w:rPr>
          <w:noProof/>
        </w:rPr>
        <w:t xml:space="preserve"> strategie service verleend, blijvend advies gegeven</w:t>
      </w:r>
      <w:r>
        <w:rPr>
          <w:noProof/>
        </w:rPr>
        <w:t xml:space="preserve"> en met name</w:t>
      </w:r>
      <w:r w:rsidRPr="00424E8D">
        <w:rPr>
          <w:noProof/>
        </w:rPr>
        <w:t xml:space="preserve"> garantie verleend en updates verzorgd</w:t>
      </w:r>
      <w:r>
        <w:rPr>
          <w:noProof/>
        </w:rPr>
        <w:t xml:space="preserve">. </w:t>
      </w:r>
      <w:r w:rsidRPr="00F46AF0">
        <w:rPr>
          <w:noProof/>
        </w:rPr>
        <w:t xml:space="preserve">Klanten bevinden zich </w:t>
      </w:r>
      <w:r>
        <w:rPr>
          <w:noProof/>
        </w:rPr>
        <w:t>onder andere</w:t>
      </w:r>
      <w:r w:rsidRPr="00F46AF0">
        <w:rPr>
          <w:noProof/>
        </w:rPr>
        <w:t xml:space="preserve"> in de markt van Oil &amp; Gas, energietransitie, voedsel en drankindustrie en de </w:t>
      </w:r>
      <w:r w:rsidR="00E60FA6">
        <w:rPr>
          <w:noProof/>
        </w:rPr>
        <w:t>maritieme sector (industrie).</w:t>
      </w:r>
      <w:r w:rsidRPr="00F46AF0">
        <w:rPr>
          <w:noProof/>
        </w:rPr>
        <w:t xml:space="preserve"> De organisatie voorziet een sterk toenemende groei voor de </w:t>
      </w:r>
      <w:r w:rsidR="00E60FA6">
        <w:rPr>
          <w:noProof/>
        </w:rPr>
        <w:t xml:space="preserve">middel- en </w:t>
      </w:r>
      <w:r w:rsidRPr="00F46AF0">
        <w:rPr>
          <w:noProof/>
        </w:rPr>
        <w:t>lange termijn.</w:t>
      </w:r>
      <w:r w:rsidRPr="008709A5">
        <w:br/>
      </w:r>
    </w:p>
    <w:p w14:paraId="31C5B3F8" w14:textId="290A4675" w:rsidR="00573AC8" w:rsidRPr="008709A5" w:rsidRDefault="00573AC8" w:rsidP="008826CC"/>
    <w:p w14:paraId="07F6509A" w14:textId="77777777" w:rsidR="00CF69A1" w:rsidRDefault="00CF69A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B9C09C7" w14:textId="148330DD" w:rsidR="00F4460E" w:rsidRPr="00E173A6" w:rsidRDefault="00D86A8C" w:rsidP="00544403">
      <w:pPr>
        <w:pStyle w:val="Kop1"/>
        <w:jc w:val="center"/>
      </w:pPr>
      <w:r w:rsidRPr="00E173A6">
        <w:lastRenderedPageBreak/>
        <w:t>Technical Sales</w:t>
      </w:r>
      <w:r w:rsidR="00FB20C7" w:rsidRPr="00E173A6">
        <w:t xml:space="preserve"> Support</w:t>
      </w:r>
    </w:p>
    <w:p w14:paraId="75C3FCB6" w14:textId="22519D60" w:rsidR="00F4460E" w:rsidRPr="00E173A6" w:rsidRDefault="00F4460E" w:rsidP="00281E0B"/>
    <w:p w14:paraId="419D7FEF" w14:textId="13C1607D" w:rsidR="005F4E86" w:rsidRPr="00D970C0" w:rsidRDefault="00FB20C7" w:rsidP="00281E0B">
      <w:r w:rsidRPr="00D970C0">
        <w:t xml:space="preserve">Technical Sales Support </w:t>
      </w:r>
      <w:r w:rsidR="00D970C0" w:rsidRPr="00D970C0">
        <w:t xml:space="preserve">is </w:t>
      </w:r>
      <w:r w:rsidR="001F43AD">
        <w:t xml:space="preserve">samen met het serviceteam en </w:t>
      </w:r>
      <w:proofErr w:type="spellStart"/>
      <w:r w:rsidR="001F43AD">
        <w:t>aftermarket</w:t>
      </w:r>
      <w:proofErr w:type="spellEnd"/>
      <w:r w:rsidR="001F43AD">
        <w:t xml:space="preserve"> </w:t>
      </w:r>
      <w:r w:rsidR="00D970C0" w:rsidRPr="00D970C0">
        <w:t>verantwoordelijk vo</w:t>
      </w:r>
      <w:r w:rsidR="00D970C0">
        <w:t>or</w:t>
      </w:r>
      <w:r w:rsidR="00697853">
        <w:t xml:space="preserve"> de</w:t>
      </w:r>
      <w:r w:rsidR="0089038E">
        <w:t xml:space="preserve"> </w:t>
      </w:r>
      <w:r w:rsidR="00E30323">
        <w:t xml:space="preserve">advisering en </w:t>
      </w:r>
      <w:r w:rsidR="00697853">
        <w:t xml:space="preserve">verkoop van onderdelen en </w:t>
      </w:r>
      <w:r w:rsidR="005836A7">
        <w:t>PLC-software</w:t>
      </w:r>
      <w:r w:rsidR="00697853">
        <w:t xml:space="preserve"> updates</w:t>
      </w:r>
      <w:r w:rsidR="007A5162">
        <w:t xml:space="preserve">, </w:t>
      </w:r>
      <w:r w:rsidR="00D824C5">
        <w:t>preventieve onderhoudsprogramma</w:t>
      </w:r>
      <w:r w:rsidR="00671220">
        <w:t>’</w:t>
      </w:r>
      <w:r w:rsidR="00D824C5">
        <w:t xml:space="preserve">s </w:t>
      </w:r>
      <w:r w:rsidR="00671220">
        <w:t xml:space="preserve">en </w:t>
      </w:r>
      <w:r w:rsidR="007A5162">
        <w:t xml:space="preserve">beheer </w:t>
      </w:r>
      <w:r w:rsidR="005610CD">
        <w:t>en uitvoering</w:t>
      </w:r>
      <w:r w:rsidR="002A5A05">
        <w:t xml:space="preserve"> </w:t>
      </w:r>
      <w:r w:rsidR="007A5162">
        <w:t xml:space="preserve">van de </w:t>
      </w:r>
      <w:r w:rsidR="00E73744">
        <w:t>servicecontracten (</w:t>
      </w:r>
      <w:r w:rsidR="00F83CD1">
        <w:t>SLA)</w:t>
      </w:r>
      <w:r w:rsidR="005879A0">
        <w:t xml:space="preserve">. Het werkgebied is de </w:t>
      </w:r>
      <w:r w:rsidR="005836A7">
        <w:t>EME</w:t>
      </w:r>
      <w:r w:rsidR="001F43AD">
        <w:t>I</w:t>
      </w:r>
      <w:r w:rsidR="005836A7">
        <w:t>A-regio</w:t>
      </w:r>
      <w:r w:rsidR="006D00D9">
        <w:t xml:space="preserve"> waarin </w:t>
      </w:r>
      <w:r w:rsidR="007559CD">
        <w:t>langdurige klantrelaties bestaan</w:t>
      </w:r>
      <w:r w:rsidR="00B92B02">
        <w:t xml:space="preserve"> en waarvoor in de vele achterliggende jaren </w:t>
      </w:r>
      <w:r w:rsidR="005302CC">
        <w:t>meer dan</w:t>
      </w:r>
      <w:r w:rsidR="00B92B02">
        <w:t xml:space="preserve"> 3.000 installaties zijn </w:t>
      </w:r>
      <w:r w:rsidR="00AC35DC">
        <w:t>ontworpen en geïnstalleerd</w:t>
      </w:r>
      <w:r w:rsidR="0053567F">
        <w:t xml:space="preserve">. </w:t>
      </w:r>
      <w:r w:rsidR="00886050">
        <w:t>Deze installatie</w:t>
      </w:r>
      <w:r w:rsidR="00FF5229">
        <w:t>s</w:t>
      </w:r>
      <w:r w:rsidR="00886050">
        <w:t xml:space="preserve"> betreffen</w:t>
      </w:r>
      <w:r w:rsidR="00FF5229">
        <w:t xml:space="preserve"> </w:t>
      </w:r>
      <w:r w:rsidR="00707BE2">
        <w:t xml:space="preserve">verschillende type </w:t>
      </w:r>
      <w:r w:rsidR="00FF5229">
        <w:t>droog</w:t>
      </w:r>
      <w:r w:rsidR="00CD0B7E">
        <w:t>-</w:t>
      </w:r>
      <w:r w:rsidR="00847356">
        <w:t>, filtratie</w:t>
      </w:r>
      <w:r w:rsidR="00B07349">
        <w:t>-</w:t>
      </w:r>
      <w:r w:rsidR="00CD0B7E">
        <w:t xml:space="preserve"> en additionele </w:t>
      </w:r>
      <w:proofErr w:type="spellStart"/>
      <w:r w:rsidR="00BB47B1">
        <w:t>skids</w:t>
      </w:r>
      <w:proofErr w:type="spellEnd"/>
      <w:r w:rsidR="00FF5229">
        <w:t xml:space="preserve"> welke veelal op basis van maatwerk zijn </w:t>
      </w:r>
      <w:r w:rsidR="00D057D5">
        <w:t xml:space="preserve">ontworpen, geleverd en </w:t>
      </w:r>
      <w:r w:rsidR="00FF5229">
        <w:t>geplaatst</w:t>
      </w:r>
      <w:r w:rsidR="00D057D5">
        <w:t>.</w:t>
      </w:r>
      <w:r w:rsidR="00FF5229">
        <w:t xml:space="preserve"> </w:t>
      </w:r>
      <w:r w:rsidR="00F22BA3">
        <w:t>Het</w:t>
      </w:r>
      <w:r w:rsidR="00866BF0">
        <w:t xml:space="preserve"> gaat</w:t>
      </w:r>
      <w:r w:rsidR="0024606E">
        <w:t xml:space="preserve"> </w:t>
      </w:r>
      <w:r w:rsidR="006F5D06">
        <w:t xml:space="preserve">hierbij </w:t>
      </w:r>
      <w:r w:rsidR="0024606E">
        <w:t xml:space="preserve">om het </w:t>
      </w:r>
      <w:r w:rsidR="005075A5">
        <w:t xml:space="preserve">preventieve </w:t>
      </w:r>
      <w:r w:rsidR="0024606E">
        <w:t xml:space="preserve">onderhoud van deze installaties </w:t>
      </w:r>
      <w:r w:rsidR="00B328EF">
        <w:t xml:space="preserve">op basis van kengetallen. </w:t>
      </w:r>
      <w:r w:rsidR="00A02F4C">
        <w:t>En h</w:t>
      </w:r>
      <w:r w:rsidR="00685606">
        <w:t>et adviseren over vervang</w:t>
      </w:r>
      <w:r w:rsidR="00E42217">
        <w:t>ing</w:t>
      </w:r>
      <w:r w:rsidR="00685606">
        <w:t xml:space="preserve"> van onderdelen, het doen van additionele investeringen</w:t>
      </w:r>
      <w:r w:rsidR="00E0065A">
        <w:t xml:space="preserve"> of anderszins</w:t>
      </w:r>
      <w:r w:rsidR="00297BDD">
        <w:t xml:space="preserve"> realiseren van updates</w:t>
      </w:r>
      <w:r w:rsidR="006F5D06">
        <w:t>.</w:t>
      </w:r>
      <w:r w:rsidR="006F5D06" w:rsidRPr="00305405">
        <w:rPr>
          <w:color w:val="FF0000"/>
        </w:rPr>
        <w:t xml:space="preserve"> </w:t>
      </w:r>
      <w:r w:rsidR="00410520">
        <w:br/>
      </w:r>
      <w:r w:rsidR="00410520">
        <w:br/>
      </w:r>
      <w:r w:rsidR="005B0798">
        <w:t xml:space="preserve">Technical Sales Support </w:t>
      </w:r>
      <w:r w:rsidR="00E60FA6">
        <w:t>zorgt voor een</w:t>
      </w:r>
      <w:r w:rsidR="004D7C15">
        <w:t xml:space="preserve"> prompte afhandeling</w:t>
      </w:r>
      <w:r w:rsidR="002607A5">
        <w:t xml:space="preserve"> van </w:t>
      </w:r>
      <w:r w:rsidR="004E23B7">
        <w:t>vragen en informatieverzoeken van haar klanten</w:t>
      </w:r>
      <w:r w:rsidR="002607A5">
        <w:t xml:space="preserve"> waarbij advies</w:t>
      </w:r>
      <w:r w:rsidR="00402F70">
        <w:t xml:space="preserve">, </w:t>
      </w:r>
      <w:r w:rsidR="00B70916">
        <w:t xml:space="preserve">garantieclaims, </w:t>
      </w:r>
      <w:r w:rsidR="00402F70">
        <w:t>aanbiedingen</w:t>
      </w:r>
      <w:r w:rsidR="007B54A5">
        <w:t>, systeem upgrade</w:t>
      </w:r>
      <w:r w:rsidR="00A72FFF">
        <w:t xml:space="preserve">s, </w:t>
      </w:r>
      <w:r w:rsidR="00402F70">
        <w:t>onderdelen</w:t>
      </w:r>
      <w:r w:rsidR="00381AE2">
        <w:t>levering</w:t>
      </w:r>
      <w:r w:rsidR="001F7827">
        <w:t xml:space="preserve"> </w:t>
      </w:r>
      <w:r w:rsidR="00A72FFF">
        <w:t xml:space="preserve">en andere serviceprogramma’s </w:t>
      </w:r>
      <w:r w:rsidR="001F7827">
        <w:t>het dagelijkse werk is.</w:t>
      </w:r>
      <w:r w:rsidR="00E1509E">
        <w:t xml:space="preserve"> </w:t>
      </w:r>
    </w:p>
    <w:p w14:paraId="406AB0B7" w14:textId="088365A1" w:rsidR="005F4E86" w:rsidRPr="00D970C0" w:rsidRDefault="008E2CFF" w:rsidP="00281E0B">
      <w:r>
        <w:t>Tezamen</w:t>
      </w:r>
      <w:r w:rsidR="007D4DF6">
        <w:t xml:space="preserve"> met een</w:t>
      </w:r>
      <w:r w:rsidR="008828DB">
        <w:t xml:space="preserve"> team van </w:t>
      </w:r>
      <w:r w:rsidR="00F63715">
        <w:t xml:space="preserve">senior </w:t>
      </w:r>
      <w:r w:rsidR="008828DB">
        <w:t xml:space="preserve">Service </w:t>
      </w:r>
      <w:r w:rsidR="002168EC">
        <w:t xml:space="preserve">Field </w:t>
      </w:r>
      <w:r w:rsidR="008828DB">
        <w:t xml:space="preserve">Engineers (6) </w:t>
      </w:r>
      <w:r w:rsidR="007D4DF6">
        <w:t>wordt</w:t>
      </w:r>
      <w:r w:rsidR="008828DB">
        <w:t xml:space="preserve"> daarnaast</w:t>
      </w:r>
      <w:r w:rsidR="00E457D3">
        <w:t xml:space="preserve">, waar ook binnen de </w:t>
      </w:r>
      <w:r w:rsidR="005836A7">
        <w:t>EME</w:t>
      </w:r>
      <w:r w:rsidR="0050660A">
        <w:t>I</w:t>
      </w:r>
      <w:r w:rsidR="005836A7">
        <w:t>A-regio</w:t>
      </w:r>
      <w:r w:rsidR="00E457D3">
        <w:t>,</w:t>
      </w:r>
      <w:r w:rsidR="008828DB">
        <w:t xml:space="preserve"> technische kennis </w:t>
      </w:r>
      <w:r w:rsidR="00563EE8">
        <w:t>gedeeld</w:t>
      </w:r>
      <w:r w:rsidR="008828DB">
        <w:t xml:space="preserve"> en reparatie-ondersteuning </w:t>
      </w:r>
      <w:r w:rsidR="00563EE8">
        <w:t>verleend</w:t>
      </w:r>
      <w:r w:rsidR="008828DB">
        <w:t xml:space="preserve"> aan klanten</w:t>
      </w:r>
      <w:r w:rsidR="00D03C2F">
        <w:t>, ook</w:t>
      </w:r>
      <w:r w:rsidR="00F47176">
        <w:t xml:space="preserve"> </w:t>
      </w:r>
      <w:proofErr w:type="spellStart"/>
      <w:r w:rsidR="00381AE2">
        <w:t>troubleshooting</w:t>
      </w:r>
      <w:proofErr w:type="spellEnd"/>
      <w:r w:rsidR="008828DB">
        <w:t xml:space="preserve"> en </w:t>
      </w:r>
      <w:r w:rsidR="00563EE8">
        <w:t xml:space="preserve">training van </w:t>
      </w:r>
      <w:r w:rsidR="008828DB">
        <w:t xml:space="preserve">hun technische staf. </w:t>
      </w:r>
      <w:r w:rsidR="005452A0">
        <w:t>Van</w:t>
      </w:r>
      <w:r w:rsidR="000964F2">
        <w:t xml:space="preserve"> het allergrootste</w:t>
      </w:r>
      <w:r w:rsidR="005452A0">
        <w:t xml:space="preserve"> belang is de promptheid</w:t>
      </w:r>
      <w:r w:rsidR="007E328A">
        <w:t>, de kwaliteit van serviceverlening</w:t>
      </w:r>
      <w:r w:rsidR="000D0E80">
        <w:t>,</w:t>
      </w:r>
      <w:r w:rsidR="009E53F8">
        <w:t xml:space="preserve"> ter zake kundig </w:t>
      </w:r>
      <w:r w:rsidR="000964F2">
        <w:t>advies</w:t>
      </w:r>
      <w:r w:rsidR="00B73A7B">
        <w:t xml:space="preserve"> en</w:t>
      </w:r>
      <w:r w:rsidR="007E328A">
        <w:t xml:space="preserve"> </w:t>
      </w:r>
      <w:r w:rsidR="008B0505">
        <w:t xml:space="preserve">het </w:t>
      </w:r>
      <w:r w:rsidR="007E328A">
        <w:t>documenteren</w:t>
      </w:r>
      <w:r w:rsidR="00B73A7B">
        <w:t xml:space="preserve">. </w:t>
      </w:r>
    </w:p>
    <w:p w14:paraId="27FF2CF7" w14:textId="45EC584D" w:rsidR="00880E9E" w:rsidRPr="00A8745A" w:rsidRDefault="0048491E" w:rsidP="00CE1CC4">
      <w:pPr>
        <w:rPr>
          <w:rStyle w:val="Kop1Char"/>
        </w:rPr>
      </w:pPr>
      <w:r>
        <w:t>Het volgen van de marktontwikkelingen en -informatie hierover is van cruciaal belang om de klant optimaal te bedienen</w:t>
      </w:r>
      <w:r w:rsidR="009531A5">
        <w:t xml:space="preserve"> wat vaak betekent dat</w:t>
      </w:r>
      <w:r>
        <w:t xml:space="preserve"> op het moment van nieuwe investeringsprojecten </w:t>
      </w:r>
      <w:r w:rsidR="00AD256A">
        <w:t xml:space="preserve">een </w:t>
      </w:r>
      <w:r>
        <w:t xml:space="preserve">hoofdrol </w:t>
      </w:r>
      <w:r w:rsidR="00AD256A">
        <w:t>spelen vanzelfsprekend is</w:t>
      </w:r>
      <w:r w:rsidR="009F69CE">
        <w:t xml:space="preserve"> geworden</w:t>
      </w:r>
      <w:r>
        <w:t>.</w:t>
      </w:r>
    </w:p>
    <w:p w14:paraId="7DA89195" w14:textId="7BCFC3F2" w:rsidR="00CF69A1" w:rsidRPr="00E60FA6" w:rsidRDefault="000509C3" w:rsidP="000774DF">
      <w:pPr>
        <w:jc w:val="center"/>
        <w:rPr>
          <w:rStyle w:val="Kop1Char"/>
        </w:rPr>
      </w:pPr>
      <w:r>
        <w:rPr>
          <w:noProof/>
        </w:rPr>
        <w:drawing>
          <wp:anchor distT="0" distB="0" distL="114300" distR="114300" simplePos="0" relativeHeight="251682821" behindDoc="0" locked="0" layoutInCell="1" allowOverlap="1" wp14:anchorId="3AC65578" wp14:editId="6C9D1F9C">
            <wp:simplePos x="0" y="0"/>
            <wp:positionH relativeFrom="page">
              <wp:align>left</wp:align>
            </wp:positionH>
            <wp:positionV relativeFrom="paragraph">
              <wp:posOffset>512099</wp:posOffset>
            </wp:positionV>
            <wp:extent cx="7734300" cy="1959610"/>
            <wp:effectExtent l="0" t="0" r="0" b="2540"/>
            <wp:wrapSquare wrapText="bothSides"/>
            <wp:docPr id="5" name="Afbeelding 5" descr="Afbeelding met vrachtwagen, buiten, blauw, winkel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vrachtwagen, buiten, blauw, winkelwage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6F" w:rsidRPr="00E60FA6">
        <w:rPr>
          <w:rStyle w:val="Kop1Char"/>
        </w:rPr>
        <w:br/>
      </w:r>
    </w:p>
    <w:p w14:paraId="7E0DAB62" w14:textId="6BF0468F" w:rsidR="00CF69A1" w:rsidRPr="00E60FA6" w:rsidRDefault="00CF69A1">
      <w:pPr>
        <w:rPr>
          <w:rStyle w:val="Kop1Char"/>
        </w:rPr>
      </w:pPr>
      <w:r w:rsidRPr="00E60FA6">
        <w:rPr>
          <w:rStyle w:val="Kop1Char"/>
        </w:rPr>
        <w:br w:type="page"/>
      </w:r>
    </w:p>
    <w:p w14:paraId="33C1FB54" w14:textId="3025E229" w:rsidR="004E146F" w:rsidRDefault="008F4BCA" w:rsidP="000774DF">
      <w:pPr>
        <w:jc w:val="center"/>
        <w:rPr>
          <w:rStyle w:val="Kop1Char"/>
          <w:lang w:val="en-US"/>
        </w:rPr>
      </w:pPr>
      <w:r w:rsidRPr="00E60FA6">
        <w:rPr>
          <w:rStyle w:val="Kop1Char"/>
        </w:rPr>
        <w:lastRenderedPageBreak/>
        <w:t xml:space="preserve">                </w:t>
      </w:r>
      <w:proofErr w:type="spellStart"/>
      <w:r w:rsidR="0004164F">
        <w:rPr>
          <w:rStyle w:val="Kop1Char"/>
          <w:lang w:val="en-US"/>
        </w:rPr>
        <w:t>Vacature</w:t>
      </w:r>
      <w:proofErr w:type="spellEnd"/>
      <w:r w:rsidR="0004164F">
        <w:rPr>
          <w:rStyle w:val="Kop1Char"/>
          <w:lang w:val="en-US"/>
        </w:rPr>
        <w:t xml:space="preserve"> </w:t>
      </w:r>
      <w:r w:rsidR="009F69CE" w:rsidRPr="00654BF5">
        <w:rPr>
          <w:rStyle w:val="Kop1Char"/>
          <w:lang w:val="en-US"/>
        </w:rPr>
        <w:t>Technical Sales Enginee</w:t>
      </w:r>
      <w:r w:rsidR="004E146F">
        <w:rPr>
          <w:rStyle w:val="Kop1Char"/>
          <w:lang w:val="en-US"/>
        </w:rPr>
        <w:t>r</w:t>
      </w:r>
    </w:p>
    <w:p w14:paraId="47829D00" w14:textId="77777777" w:rsidR="008F4BCA" w:rsidRDefault="009F69CE" w:rsidP="008F4BCA">
      <w:pPr>
        <w:jc w:val="center"/>
        <w:rPr>
          <w:rStyle w:val="Kop1Char"/>
          <w:lang w:val="en-US"/>
        </w:rPr>
      </w:pPr>
      <w:r w:rsidRPr="00654BF5">
        <w:rPr>
          <w:rStyle w:val="Kop1Char"/>
          <w:lang w:val="en-US"/>
        </w:rPr>
        <w:t>Service &amp; Aftermarket</w:t>
      </w:r>
      <w:r w:rsidR="00E73744">
        <w:rPr>
          <w:rStyle w:val="Kop1Char"/>
          <w:lang w:val="en-US"/>
        </w:rPr>
        <w:t xml:space="preserve">  </w:t>
      </w:r>
      <w:r w:rsidR="000774DF">
        <w:rPr>
          <w:rStyle w:val="Kop1Char"/>
          <w:lang w:val="en-US"/>
        </w:rPr>
        <w:t xml:space="preserve">   </w:t>
      </w:r>
      <w:r w:rsidR="00E73744">
        <w:rPr>
          <w:rStyle w:val="Kop1Char"/>
          <w:lang w:val="en-US"/>
        </w:rPr>
        <w:t xml:space="preserve">  </w:t>
      </w:r>
    </w:p>
    <w:p w14:paraId="3438FEC0" w14:textId="229BA12A" w:rsidR="0089252C" w:rsidRPr="00E60FA6" w:rsidRDefault="000774DF" w:rsidP="008F4BCA">
      <w:pPr>
        <w:jc w:val="center"/>
        <w:rPr>
          <w:rStyle w:val="Kop1Char"/>
        </w:rPr>
      </w:pPr>
      <w:r w:rsidRPr="00E60FA6">
        <w:rPr>
          <w:rStyle w:val="Kop1Char"/>
        </w:rPr>
        <w:t>EPG &amp;IPG</w:t>
      </w:r>
    </w:p>
    <w:p w14:paraId="38296142" w14:textId="28BF8F42" w:rsidR="00693D3D" w:rsidRDefault="00356AC3">
      <w:r w:rsidRPr="00B76877">
        <w:br/>
      </w:r>
      <w:r w:rsidR="00E06C10">
        <w:t>Het r</w:t>
      </w:r>
      <w:r w:rsidR="00E90A5A">
        <w:t xml:space="preserve">ealiseren </w:t>
      </w:r>
      <w:r w:rsidR="0081036B">
        <w:t xml:space="preserve">van </w:t>
      </w:r>
      <w:r w:rsidR="00E06C10">
        <w:t>strategische doelstellingen</w:t>
      </w:r>
      <w:r w:rsidR="00E0189A">
        <w:t xml:space="preserve"> daagt jouw ondernemerschap uit.</w:t>
      </w:r>
      <w:r w:rsidR="009D2717">
        <w:br/>
      </w:r>
      <w:r w:rsidR="009D2717">
        <w:br/>
      </w:r>
      <w:r w:rsidR="00A527D0" w:rsidRPr="00A527D0">
        <w:t xml:space="preserve">Als Technical Sales Engineer </w:t>
      </w:r>
      <w:r w:rsidR="00F114E5">
        <w:t xml:space="preserve">vervul je een </w:t>
      </w:r>
      <w:r w:rsidR="00663CFA">
        <w:t>accountmanagers</w:t>
      </w:r>
      <w:r w:rsidR="00F114E5">
        <w:t xml:space="preserve">rol en </w:t>
      </w:r>
      <w:r w:rsidR="00A527D0" w:rsidRPr="00A527D0">
        <w:t xml:space="preserve">heb </w:t>
      </w:r>
      <w:r w:rsidR="00A527D0">
        <w:t>je intensief contact met</w:t>
      </w:r>
      <w:r w:rsidR="00F114E5">
        <w:t xml:space="preserve"> klanten</w:t>
      </w:r>
      <w:r w:rsidR="00970387">
        <w:t xml:space="preserve"> waarbij jouw tech</w:t>
      </w:r>
      <w:r w:rsidR="0025411F">
        <w:t>nisch inzicht een sleutelrol speelt</w:t>
      </w:r>
      <w:r w:rsidR="00BF7EDC">
        <w:t>. In d</w:t>
      </w:r>
      <w:r w:rsidR="0025411F">
        <w:t>eze</w:t>
      </w:r>
      <w:r w:rsidR="00BF7EDC">
        <w:t xml:space="preserve"> </w:t>
      </w:r>
      <w:r w:rsidR="0025411F">
        <w:t>functie</w:t>
      </w:r>
      <w:r w:rsidR="00BF7EDC">
        <w:t xml:space="preserve"> </w:t>
      </w:r>
      <w:r w:rsidR="005E72E0">
        <w:t xml:space="preserve">werk je voor </w:t>
      </w:r>
      <w:r w:rsidR="00581123">
        <w:t xml:space="preserve">(de verkoop aan) </w:t>
      </w:r>
      <w:r w:rsidR="005E72E0">
        <w:t>je relatie</w:t>
      </w:r>
      <w:r w:rsidR="00581123">
        <w:t xml:space="preserve"> </w:t>
      </w:r>
      <w:r w:rsidR="00E47DD9">
        <w:t xml:space="preserve">en ben je </w:t>
      </w:r>
      <w:r w:rsidR="00581123">
        <w:t>steeds</w:t>
      </w:r>
      <w:r w:rsidR="005C3EB5">
        <w:t xml:space="preserve"> </w:t>
      </w:r>
      <w:r w:rsidR="00E47DD9">
        <w:t xml:space="preserve">op de hoogte van </w:t>
      </w:r>
      <w:r w:rsidR="00971597">
        <w:t xml:space="preserve">hun </w:t>
      </w:r>
      <w:r w:rsidR="005C3EB5">
        <w:t>nieuwe investeringsplannen en -projecten.</w:t>
      </w:r>
      <w:r w:rsidR="00BB57BD">
        <w:t xml:space="preserve"> </w:t>
      </w:r>
      <w:r w:rsidR="0034429F">
        <w:t xml:space="preserve">Contact houden als er geen </w:t>
      </w:r>
      <w:r w:rsidR="006137D3">
        <w:t xml:space="preserve">directe </w:t>
      </w:r>
      <w:r w:rsidR="0034429F">
        <w:t>vraag is</w:t>
      </w:r>
      <w:r w:rsidR="00874A05">
        <w:t xml:space="preserve"> past bij jouw manier van werken.</w:t>
      </w:r>
      <w:r w:rsidR="00D515C8">
        <w:br/>
      </w:r>
      <w:r w:rsidR="00D515C8">
        <w:br/>
      </w:r>
      <w:r w:rsidR="00384C79">
        <w:t xml:space="preserve">De vraag van </w:t>
      </w:r>
      <w:r w:rsidR="00705D79">
        <w:t>de</w:t>
      </w:r>
      <w:r w:rsidR="00384C79">
        <w:t xml:space="preserve"> klant </w:t>
      </w:r>
      <w:r w:rsidR="00310DD7">
        <w:t xml:space="preserve">gaat in beginsel over zijn bestaande installatie. </w:t>
      </w:r>
      <w:r w:rsidR="00D515C8">
        <w:t>Je geeft technisch advies, doet aanbevelingen, verzorgt aanbiedingen</w:t>
      </w:r>
      <w:r w:rsidR="00E73C38">
        <w:t xml:space="preserve"> voor de levering van onderdelen</w:t>
      </w:r>
      <w:r w:rsidR="000D0E80">
        <w:t>. Je</w:t>
      </w:r>
      <w:r w:rsidR="0090772B">
        <w:t xml:space="preserve"> neemt de opdracht aan en zorgt voor de prompte afhandeling. </w:t>
      </w:r>
      <w:r w:rsidR="00910849">
        <w:t xml:space="preserve">Intern is </w:t>
      </w:r>
      <w:r w:rsidR="004C045E">
        <w:t xml:space="preserve">hiervoor </w:t>
      </w:r>
      <w:r w:rsidR="00910849">
        <w:t>de samenwerking met de andere afdelingen</w:t>
      </w:r>
      <w:r w:rsidR="00E73744">
        <w:t xml:space="preserve"> </w:t>
      </w:r>
      <w:r w:rsidR="004C045E">
        <w:t xml:space="preserve">zoals </w:t>
      </w:r>
      <w:r w:rsidR="00F47822">
        <w:t>het al genoemde</w:t>
      </w:r>
      <w:r w:rsidR="00A118C7">
        <w:t xml:space="preserve"> team van Service Field Engineers,</w:t>
      </w:r>
      <w:r w:rsidR="00F47822">
        <w:t xml:space="preserve"> </w:t>
      </w:r>
      <w:r w:rsidR="00D93F06">
        <w:t xml:space="preserve">management, </w:t>
      </w:r>
      <w:r w:rsidR="004C045E">
        <w:t xml:space="preserve">inkoop, engineering, </w:t>
      </w:r>
      <w:r w:rsidR="00BF4A1C">
        <w:t xml:space="preserve">kwaliteit en </w:t>
      </w:r>
      <w:proofErr w:type="spellStart"/>
      <w:r w:rsidR="00BF4A1C">
        <w:t>finance</w:t>
      </w:r>
      <w:proofErr w:type="spellEnd"/>
      <w:r w:rsidR="00BF4A1C">
        <w:t xml:space="preserve"> onmisbaar</w:t>
      </w:r>
      <w:r w:rsidR="00D617A5">
        <w:t>. Lokaal of internationaal</w:t>
      </w:r>
      <w:r w:rsidR="00A0482B">
        <w:t xml:space="preserve">. </w:t>
      </w:r>
    </w:p>
    <w:p w14:paraId="47A8B129" w14:textId="26E6605E" w:rsidR="00E73744" w:rsidRDefault="00707BE2" w:rsidP="00B53967">
      <w:r>
        <w:t xml:space="preserve">Een </w:t>
      </w:r>
      <w:r w:rsidR="002A110B">
        <w:t>opsomming:</w:t>
      </w:r>
    </w:p>
    <w:p w14:paraId="2F2F24DD" w14:textId="4307B232" w:rsidR="00915C1F" w:rsidRDefault="00541F2D" w:rsidP="002A110B">
      <w:pPr>
        <w:pStyle w:val="Lijstalinea"/>
        <w:numPr>
          <w:ilvl w:val="0"/>
          <w:numId w:val="3"/>
        </w:numPr>
      </w:pPr>
      <w:r>
        <w:t>Een proactieve</w:t>
      </w:r>
      <w:r w:rsidR="0072370F">
        <w:t xml:space="preserve"> aanpak en performancemanagement voor de </w:t>
      </w:r>
      <w:proofErr w:type="spellStart"/>
      <w:r w:rsidR="00E4751C">
        <w:t>installed</w:t>
      </w:r>
      <w:proofErr w:type="spellEnd"/>
      <w:r w:rsidR="00E4751C">
        <w:t>-base</w:t>
      </w:r>
      <w:r w:rsidR="00366D8A">
        <w:t xml:space="preserve"> </w:t>
      </w:r>
      <w:r w:rsidR="0029612F">
        <w:t xml:space="preserve">van de binnen </w:t>
      </w:r>
      <w:r w:rsidR="005F36DD">
        <w:t>EMEIA ge</w:t>
      </w:r>
      <w:r w:rsidR="000E1C6C">
        <w:t>ï</w:t>
      </w:r>
      <w:r w:rsidR="005F36DD">
        <w:t xml:space="preserve">nstalleerde </w:t>
      </w:r>
      <w:proofErr w:type="spellStart"/>
      <w:r w:rsidR="001B1105">
        <w:t>dehydration</w:t>
      </w:r>
      <w:proofErr w:type="spellEnd"/>
      <w:r w:rsidR="001B1105">
        <w:t>- en f</w:t>
      </w:r>
      <w:r w:rsidR="000E1C6C">
        <w:t>i</w:t>
      </w:r>
      <w:r w:rsidR="001B1105">
        <w:t>ltratiesystemen en speciale gastoepassingen.</w:t>
      </w:r>
    </w:p>
    <w:p w14:paraId="7D811319" w14:textId="6649903B" w:rsidR="00DD52E5" w:rsidRDefault="00DD52E5" w:rsidP="002A110B">
      <w:pPr>
        <w:pStyle w:val="Lijstalinea"/>
        <w:numPr>
          <w:ilvl w:val="0"/>
          <w:numId w:val="3"/>
        </w:numPr>
      </w:pPr>
      <w:r>
        <w:t xml:space="preserve">Het maken van aanbiedingen, voorzien van prijs, lever- of </w:t>
      </w:r>
      <w:r w:rsidR="00D93F06">
        <w:t>doorlooptijden, betalingsafspraken</w:t>
      </w:r>
      <w:r w:rsidR="00B50B55">
        <w:t xml:space="preserve"> en -zekerheden</w:t>
      </w:r>
    </w:p>
    <w:p w14:paraId="05AA5E43" w14:textId="39883A20" w:rsidR="00B50B55" w:rsidRDefault="00B50B55" w:rsidP="002A110B">
      <w:pPr>
        <w:pStyle w:val="Lijstalinea"/>
        <w:numPr>
          <w:ilvl w:val="0"/>
          <w:numId w:val="3"/>
        </w:numPr>
      </w:pPr>
      <w:r>
        <w:t xml:space="preserve">Het </w:t>
      </w:r>
      <w:r w:rsidR="00DF423C">
        <w:t>proactief</w:t>
      </w:r>
      <w:r>
        <w:t xml:space="preserve"> opvolgen van </w:t>
      </w:r>
      <w:r w:rsidR="00D93F06">
        <w:t>informatieverzoeken</w:t>
      </w:r>
      <w:r w:rsidR="000D0E80">
        <w:t xml:space="preserve"> en</w:t>
      </w:r>
      <w:r w:rsidR="00D93F06">
        <w:t xml:space="preserve"> </w:t>
      </w:r>
      <w:r>
        <w:t>uitstaande aanbiedingen</w:t>
      </w:r>
      <w:r w:rsidR="00F376C7">
        <w:t xml:space="preserve">, altijd met het oog op planning en </w:t>
      </w:r>
      <w:r w:rsidR="00663CFA">
        <w:t>continuïteit</w:t>
      </w:r>
      <w:r w:rsidR="00F376C7">
        <w:t xml:space="preserve"> van de opdrachtportefeuille</w:t>
      </w:r>
    </w:p>
    <w:p w14:paraId="51B06960" w14:textId="5E421EC3" w:rsidR="009D4882" w:rsidRDefault="009D4882" w:rsidP="002A110B">
      <w:pPr>
        <w:pStyle w:val="Lijstalinea"/>
        <w:numPr>
          <w:ilvl w:val="0"/>
          <w:numId w:val="3"/>
        </w:numPr>
      </w:pPr>
      <w:r>
        <w:t xml:space="preserve">Het onderhouden van </w:t>
      </w:r>
      <w:r w:rsidR="005836A7">
        <w:t>het onderdelenportfolio</w:t>
      </w:r>
      <w:r w:rsidR="00317E23">
        <w:t xml:space="preserve"> </w:t>
      </w:r>
      <w:r w:rsidR="00105A6C">
        <w:t>in verband met</w:t>
      </w:r>
      <w:r w:rsidR="00317E23">
        <w:t xml:space="preserve"> nieuwe</w:t>
      </w:r>
      <w:r w:rsidR="00105A6C">
        <w:t xml:space="preserve"> installaties om zodoende de </w:t>
      </w:r>
      <w:r w:rsidR="00663CFA" w:rsidRPr="00105A6C">
        <w:rPr>
          <w:i/>
          <w:iCs/>
        </w:rPr>
        <w:t>after-market</w:t>
      </w:r>
      <w:r w:rsidR="00105A6C">
        <w:t xml:space="preserve"> belangen te bedienen</w:t>
      </w:r>
    </w:p>
    <w:p w14:paraId="43434305" w14:textId="5CF5F4CE" w:rsidR="00D93F06" w:rsidRDefault="00AD373B" w:rsidP="00673BB2">
      <w:pPr>
        <w:pStyle w:val="Lijstalinea"/>
        <w:numPr>
          <w:ilvl w:val="0"/>
          <w:numId w:val="3"/>
        </w:numPr>
      </w:pPr>
      <w:r>
        <w:t>Het spotten</w:t>
      </w:r>
      <w:r w:rsidR="002104D3">
        <w:t xml:space="preserve"> van business mogelijkheden</w:t>
      </w:r>
      <w:r w:rsidR="0054437C">
        <w:t xml:space="preserve"> </w:t>
      </w:r>
      <w:r w:rsidR="005422ED">
        <w:t>op het gebied van nieuwe projecten en vervanging</w:t>
      </w:r>
      <w:r w:rsidR="009F254A">
        <w:t xml:space="preserve"> </w:t>
      </w:r>
    </w:p>
    <w:p w14:paraId="4BF7D698" w14:textId="20EC496F" w:rsidR="00E73744" w:rsidRDefault="0078641A" w:rsidP="00D66B39">
      <w:pPr>
        <w:pStyle w:val="Lijstalinea"/>
        <w:numPr>
          <w:ilvl w:val="0"/>
          <w:numId w:val="3"/>
        </w:numPr>
      </w:pPr>
      <w:r>
        <w:t xml:space="preserve">Het </w:t>
      </w:r>
      <w:r w:rsidR="00970387">
        <w:t xml:space="preserve">regelmatig </w:t>
      </w:r>
      <w:r>
        <w:t xml:space="preserve">analyseren </w:t>
      </w:r>
      <w:r w:rsidR="00970387">
        <w:t xml:space="preserve">en rapporteren </w:t>
      </w:r>
      <w:r>
        <w:t>van scores en succesfactoren</w:t>
      </w:r>
      <w:r w:rsidR="002A0619">
        <w:t xml:space="preserve"> (</w:t>
      </w:r>
      <w:proofErr w:type="spellStart"/>
      <w:r w:rsidR="002A0619">
        <w:t>KPI’s</w:t>
      </w:r>
      <w:proofErr w:type="spellEnd"/>
      <w:r w:rsidR="002A0619">
        <w:t>)</w:t>
      </w:r>
      <w:r w:rsidR="000542DD">
        <w:br/>
      </w:r>
    </w:p>
    <w:p w14:paraId="44AC683F" w14:textId="704E4D23" w:rsidR="00DE61D8" w:rsidRDefault="00364545">
      <w:r>
        <w:t xml:space="preserve">Onmisbaar voor de vervulling van het bovenstaande is het team van Field </w:t>
      </w:r>
      <w:r w:rsidR="00E545AB">
        <w:t xml:space="preserve">Service </w:t>
      </w:r>
      <w:r>
        <w:t>Engineers</w:t>
      </w:r>
      <w:r w:rsidR="009661F0">
        <w:t>, wiens inzet</w:t>
      </w:r>
      <w:r w:rsidR="00BB43DF">
        <w:t xml:space="preserve"> van cruciaal belang is. Onder jouw </w:t>
      </w:r>
      <w:r w:rsidR="00917BF7">
        <w:t>coördinatie</w:t>
      </w:r>
      <w:r w:rsidR="008911F5">
        <w:t xml:space="preserve"> vervullen zij hun hoogwaardige rol</w:t>
      </w:r>
      <w:r w:rsidR="00063C67">
        <w:t xml:space="preserve"> die geldt als </w:t>
      </w:r>
      <w:r w:rsidR="00674958">
        <w:t>verlengstuk van jouw beschreven dienstverlening.</w:t>
      </w:r>
      <w:r w:rsidR="00F52309">
        <w:t xml:space="preserve"> </w:t>
      </w:r>
      <w:r w:rsidR="00E869CD">
        <w:t>V</w:t>
      </w:r>
      <w:r w:rsidR="0092679D">
        <w:t>erder</w:t>
      </w:r>
      <w:r w:rsidR="00E869CD">
        <w:t>e</w:t>
      </w:r>
      <w:r w:rsidR="0092679D">
        <w:t xml:space="preserve"> ontwikkel</w:t>
      </w:r>
      <w:r w:rsidR="00E869CD">
        <w:t>ing</w:t>
      </w:r>
      <w:r w:rsidR="0092679D">
        <w:t xml:space="preserve"> en groei is het belangrijkste element van deze rol.</w:t>
      </w:r>
    </w:p>
    <w:p w14:paraId="2E06681F" w14:textId="77777777" w:rsidR="002D2FA7" w:rsidRDefault="002D2FA7"/>
    <w:p w14:paraId="3958B3FA" w14:textId="77777777" w:rsidR="00CF69A1" w:rsidRDefault="00CF69A1"/>
    <w:p w14:paraId="043E1E64" w14:textId="77777777" w:rsidR="00CF69A1" w:rsidRDefault="00CF69A1"/>
    <w:p w14:paraId="20C70C8A" w14:textId="77777777" w:rsidR="00CF69A1" w:rsidRDefault="00CF69A1"/>
    <w:p w14:paraId="1BE252F3" w14:textId="5E208624" w:rsidR="00301E63" w:rsidRDefault="00BC4DDC">
      <w:r>
        <w:t>A</w:t>
      </w:r>
      <w:r w:rsidR="0089014E">
        <w:t>anvullende aspecten</w:t>
      </w:r>
    </w:p>
    <w:p w14:paraId="09693643" w14:textId="65BC0898" w:rsidR="00930B04" w:rsidRDefault="000236B9" w:rsidP="006F5D2E">
      <w:pPr>
        <w:pStyle w:val="Lijstalinea"/>
        <w:numPr>
          <w:ilvl w:val="0"/>
          <w:numId w:val="4"/>
        </w:numPr>
      </w:pPr>
      <w:r>
        <w:t xml:space="preserve">Het analyseren van </w:t>
      </w:r>
      <w:r w:rsidR="00930B04">
        <w:t>rapportages en performance-evaluaties</w:t>
      </w:r>
      <w:r w:rsidR="00834A0D">
        <w:t xml:space="preserve"> </w:t>
      </w:r>
      <w:r w:rsidR="00676EF9">
        <w:t xml:space="preserve">die kunnen </w:t>
      </w:r>
      <w:r w:rsidR="00F22BA3">
        <w:t>leiden tot</w:t>
      </w:r>
      <w:r w:rsidR="00676EF9">
        <w:t xml:space="preserve"> upgrades</w:t>
      </w:r>
      <w:r w:rsidR="00CC7D92">
        <w:t xml:space="preserve"> van </w:t>
      </w:r>
      <w:r w:rsidR="00A97054">
        <w:t xml:space="preserve">de </w:t>
      </w:r>
      <w:proofErr w:type="spellStart"/>
      <w:r w:rsidR="00A97054">
        <w:t>installed</w:t>
      </w:r>
      <w:proofErr w:type="spellEnd"/>
      <w:r w:rsidR="00A97054">
        <w:t xml:space="preserve"> base</w:t>
      </w:r>
      <w:r w:rsidR="00822B9F">
        <w:t xml:space="preserve"> en de daaropvolgende werkvoorbereiding</w:t>
      </w:r>
    </w:p>
    <w:p w14:paraId="02197BB5" w14:textId="7BFF3A36" w:rsidR="00D5562A" w:rsidRDefault="00157B79" w:rsidP="006F5D2E">
      <w:pPr>
        <w:pStyle w:val="Lijstalinea"/>
        <w:numPr>
          <w:ilvl w:val="0"/>
          <w:numId w:val="4"/>
        </w:numPr>
      </w:pPr>
      <w:r>
        <w:t>Z</w:t>
      </w:r>
      <w:r w:rsidR="00510F2B">
        <w:t xml:space="preserve">orgen </w:t>
      </w:r>
      <w:r>
        <w:t>dat</w:t>
      </w:r>
      <w:r w:rsidR="00510F2B">
        <w:t xml:space="preserve"> de teaminspanning</w:t>
      </w:r>
      <w:r w:rsidR="00A136C6">
        <w:t xml:space="preserve"> volgens service- en testprocedures</w:t>
      </w:r>
      <w:r w:rsidR="00E96F38">
        <w:t xml:space="preserve"> </w:t>
      </w:r>
      <w:r w:rsidR="00CA2385">
        <w:t xml:space="preserve">plaatsvindt en </w:t>
      </w:r>
      <w:r w:rsidR="00E96F38">
        <w:t>op basis van kwaliteitsnormen</w:t>
      </w:r>
      <w:r w:rsidR="0003451C">
        <w:t>. Waar nodig zorgen voor voldoende training</w:t>
      </w:r>
    </w:p>
    <w:p w14:paraId="5C3E5465" w14:textId="093C20A6" w:rsidR="008B47A1" w:rsidRDefault="00E10275" w:rsidP="008B47A1">
      <w:pPr>
        <w:pStyle w:val="Lijstalinea"/>
        <w:numPr>
          <w:ilvl w:val="0"/>
          <w:numId w:val="4"/>
        </w:numPr>
      </w:pPr>
      <w:r>
        <w:t xml:space="preserve">Voorbereiden en </w:t>
      </w:r>
      <w:r w:rsidR="00663CFA">
        <w:t>coördineren</w:t>
      </w:r>
      <w:r>
        <w:t xml:space="preserve"> van </w:t>
      </w:r>
      <w:r w:rsidR="00956617">
        <w:t>audits</w:t>
      </w:r>
      <w:r w:rsidR="005C7C4B">
        <w:t xml:space="preserve"> en bezoeken (VCA-VGW, BRL 100</w:t>
      </w:r>
      <w:r w:rsidR="00FA2369">
        <w:t xml:space="preserve">, </w:t>
      </w:r>
      <w:r w:rsidR="005C7C4B">
        <w:t>IS</w:t>
      </w:r>
      <w:r w:rsidR="00984B51">
        <w:t xml:space="preserve">O </w:t>
      </w:r>
      <w:r w:rsidR="000600B4">
        <w:t>900</w:t>
      </w:r>
      <w:r w:rsidR="009942FC">
        <w:t>1</w:t>
      </w:r>
      <w:r w:rsidR="000600B4">
        <w:t>)</w:t>
      </w:r>
    </w:p>
    <w:p w14:paraId="6EBDFBC2" w14:textId="3F5B3A61" w:rsidR="008B47A1" w:rsidRDefault="00E87025" w:rsidP="008B47A1">
      <w:pPr>
        <w:pStyle w:val="Lijstalinea"/>
        <w:numPr>
          <w:ilvl w:val="0"/>
          <w:numId w:val="4"/>
        </w:numPr>
      </w:pPr>
      <w:r>
        <w:t>Het zorg</w:t>
      </w:r>
      <w:r w:rsidR="00D26C9C">
        <w:t xml:space="preserve">en </w:t>
      </w:r>
      <w:r>
        <w:t xml:space="preserve">voor materieel en </w:t>
      </w:r>
      <w:r w:rsidR="001B3E35">
        <w:t>gereedschappen benodigd voor de inzet van het team</w:t>
      </w:r>
    </w:p>
    <w:p w14:paraId="48F3626C" w14:textId="77777777" w:rsidR="008B47A1" w:rsidRDefault="008B47A1" w:rsidP="008B47A1">
      <w:pPr>
        <w:pStyle w:val="Lijstalinea"/>
        <w:numPr>
          <w:ilvl w:val="0"/>
          <w:numId w:val="4"/>
        </w:numPr>
      </w:pPr>
      <w:r>
        <w:t>Zorgdragen voor registratie en documentatie in MFG Pro en overige databases</w:t>
      </w:r>
    </w:p>
    <w:p w14:paraId="2EC4B427" w14:textId="77777777" w:rsidR="007B4E10" w:rsidRDefault="008B47A1" w:rsidP="00D66B39">
      <w:pPr>
        <w:pStyle w:val="Lijstalinea"/>
        <w:numPr>
          <w:ilvl w:val="0"/>
          <w:numId w:val="4"/>
        </w:numPr>
      </w:pPr>
      <w:r>
        <w:t xml:space="preserve">Voor een optimale inzet van het team onderhouden en ontwikkelen van voldoende (technische) kennis van </w:t>
      </w:r>
      <w:r w:rsidRPr="007B4E10">
        <w:rPr>
          <w:i/>
          <w:iCs/>
        </w:rPr>
        <w:t xml:space="preserve">service &amp; </w:t>
      </w:r>
      <w:proofErr w:type="spellStart"/>
      <w:r w:rsidRPr="007B4E10">
        <w:rPr>
          <w:i/>
          <w:iCs/>
        </w:rPr>
        <w:t>repair</w:t>
      </w:r>
      <w:proofErr w:type="spellEnd"/>
      <w:r w:rsidRPr="007B4E10">
        <w:rPr>
          <w:i/>
          <w:iCs/>
        </w:rPr>
        <w:t xml:space="preserve"> </w:t>
      </w:r>
      <w:proofErr w:type="spellStart"/>
      <w:r w:rsidRPr="007B4E10">
        <w:rPr>
          <w:i/>
          <w:iCs/>
        </w:rPr>
        <w:t>regulations</w:t>
      </w:r>
      <w:proofErr w:type="spellEnd"/>
      <w:r w:rsidRPr="007B4E10">
        <w:rPr>
          <w:i/>
          <w:iCs/>
        </w:rPr>
        <w:t xml:space="preserve"> </w:t>
      </w:r>
      <w:proofErr w:type="spellStart"/>
      <w:r w:rsidRPr="007B4E10">
        <w:rPr>
          <w:i/>
          <w:iCs/>
        </w:rPr>
        <w:t>and</w:t>
      </w:r>
      <w:proofErr w:type="spellEnd"/>
      <w:r w:rsidRPr="007B4E10">
        <w:rPr>
          <w:i/>
          <w:iCs/>
        </w:rPr>
        <w:t xml:space="preserve"> </w:t>
      </w:r>
      <w:proofErr w:type="spellStart"/>
      <w:r w:rsidRPr="007B4E10">
        <w:rPr>
          <w:i/>
          <w:iCs/>
        </w:rPr>
        <w:t>technics</w:t>
      </w:r>
      <w:proofErr w:type="spellEnd"/>
      <w:r>
        <w:t>, o.a. door samenwerking met specialisten en up-to-date informatie</w:t>
      </w:r>
    </w:p>
    <w:p w14:paraId="28945A43" w14:textId="51FC3469" w:rsidR="007B4E10" w:rsidRDefault="008B47A1" w:rsidP="00D66B39">
      <w:pPr>
        <w:pStyle w:val="Lijstalinea"/>
        <w:numPr>
          <w:ilvl w:val="0"/>
          <w:numId w:val="4"/>
        </w:numPr>
      </w:pPr>
      <w:r>
        <w:t xml:space="preserve">Het met raad en daad bijstaan van de </w:t>
      </w:r>
      <w:r w:rsidR="00FC189D">
        <w:t>senior</w:t>
      </w:r>
      <w:r w:rsidR="006F786E">
        <w:t xml:space="preserve"> </w:t>
      </w:r>
      <w:r w:rsidR="007B4E10">
        <w:t xml:space="preserve">Service </w:t>
      </w:r>
      <w:r>
        <w:t>Field Engineers naar de behoefte van het team</w:t>
      </w:r>
    </w:p>
    <w:p w14:paraId="2F26D236" w14:textId="16B8FF8F" w:rsidR="008B47A1" w:rsidRDefault="00D66B39" w:rsidP="00CF69A1">
      <w:pPr>
        <w:pStyle w:val="Lijstalinea"/>
        <w:numPr>
          <w:ilvl w:val="0"/>
          <w:numId w:val="4"/>
        </w:numPr>
      </w:pPr>
      <w:r>
        <w:t>Bereidheid tot het af en toe bezoeken van klanten in binnen- en buitenland (ca. 1 x per maand)</w:t>
      </w:r>
    </w:p>
    <w:p w14:paraId="1074EF32" w14:textId="4C95E225" w:rsidR="00670E40" w:rsidRDefault="00CF69A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A95548">
        <w:rPr>
          <w:noProof/>
        </w:rPr>
        <w:drawing>
          <wp:anchor distT="0" distB="0" distL="114300" distR="114300" simplePos="0" relativeHeight="251680773" behindDoc="0" locked="0" layoutInCell="1" allowOverlap="1" wp14:anchorId="6BE4C154" wp14:editId="0E4E0495">
            <wp:simplePos x="0" y="0"/>
            <wp:positionH relativeFrom="margin">
              <wp:posOffset>360218</wp:posOffset>
            </wp:positionH>
            <wp:positionV relativeFrom="paragraph">
              <wp:posOffset>9410</wp:posOffset>
            </wp:positionV>
            <wp:extent cx="4802505" cy="4481830"/>
            <wp:effectExtent l="0" t="0" r="0" b="0"/>
            <wp:wrapSquare wrapText="bothSides"/>
            <wp:docPr id="7" name="Afbeelding 7" descr="Afbeelding met binnen, keuken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innen, keukenapparaat&#10;&#10;Automatisch gegenereerde beschrijvi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55"/>
                    <a:stretch/>
                  </pic:blipFill>
                  <pic:spPr bwMode="auto">
                    <a:xfrm>
                      <a:off x="0" y="0"/>
                      <a:ext cx="4802505" cy="44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E40">
        <w:br w:type="page"/>
      </w:r>
    </w:p>
    <w:p w14:paraId="0E2834C4" w14:textId="45134CC5" w:rsidR="00707BE2" w:rsidRDefault="00707BE2" w:rsidP="00707BE2">
      <w:pPr>
        <w:pStyle w:val="Kop1"/>
        <w:jc w:val="center"/>
      </w:pPr>
      <w:r>
        <w:t>Opleiding en ervaring</w:t>
      </w:r>
    </w:p>
    <w:p w14:paraId="377D037E" w14:textId="77777777" w:rsidR="00707BE2" w:rsidRDefault="00707BE2" w:rsidP="00707BE2">
      <w:pPr>
        <w:tabs>
          <w:tab w:val="left" w:pos="7680"/>
        </w:tabs>
      </w:pPr>
    </w:p>
    <w:p w14:paraId="51FBCCC4" w14:textId="02AD5B74" w:rsidR="00707BE2" w:rsidRPr="00772237" w:rsidRDefault="00707BE2" w:rsidP="00707BE2">
      <w:pPr>
        <w:pStyle w:val="Lijstalinea"/>
        <w:numPr>
          <w:ilvl w:val="0"/>
          <w:numId w:val="1"/>
        </w:numPr>
        <w:tabs>
          <w:tab w:val="left" w:pos="7680"/>
        </w:tabs>
      </w:pPr>
      <w:r>
        <w:rPr>
          <w:color w:val="000000"/>
        </w:rPr>
        <w:t xml:space="preserve">Technische </w:t>
      </w:r>
      <w:r w:rsidR="00AF3F70">
        <w:rPr>
          <w:color w:val="000000"/>
        </w:rPr>
        <w:t>H</w:t>
      </w:r>
      <w:r w:rsidR="004D705A">
        <w:rPr>
          <w:color w:val="000000"/>
        </w:rPr>
        <w:t>BO</w:t>
      </w:r>
      <w:r w:rsidR="006B4956">
        <w:rPr>
          <w:color w:val="000000"/>
        </w:rPr>
        <w:t>-</w:t>
      </w:r>
      <w:r w:rsidR="00974153">
        <w:rPr>
          <w:color w:val="000000"/>
        </w:rPr>
        <w:t>W</w:t>
      </w:r>
      <w:r w:rsidR="007568A4">
        <w:rPr>
          <w:color w:val="000000"/>
        </w:rPr>
        <w:t>erktuigbouwkunde</w:t>
      </w:r>
      <w:r w:rsidR="006B4956">
        <w:rPr>
          <w:color w:val="000000"/>
        </w:rPr>
        <w:t>/</w:t>
      </w:r>
      <w:proofErr w:type="spellStart"/>
      <w:r w:rsidR="00974153">
        <w:rPr>
          <w:color w:val="000000"/>
        </w:rPr>
        <w:t>M</w:t>
      </w:r>
      <w:r w:rsidR="00783974">
        <w:rPr>
          <w:color w:val="000000"/>
        </w:rPr>
        <w:t>echatronica</w:t>
      </w:r>
      <w:proofErr w:type="spellEnd"/>
      <w:r w:rsidR="00885A8E">
        <w:rPr>
          <w:color w:val="000000"/>
        </w:rPr>
        <w:t xml:space="preserve"> of </w:t>
      </w:r>
      <w:r w:rsidR="00001B9B">
        <w:rPr>
          <w:color w:val="000000"/>
        </w:rPr>
        <w:t xml:space="preserve">aantoonbare </w:t>
      </w:r>
      <w:r w:rsidR="00721CB0">
        <w:rPr>
          <w:color w:val="000000"/>
        </w:rPr>
        <w:t>gelijkwaardige werkervaring</w:t>
      </w:r>
    </w:p>
    <w:p w14:paraId="39B98FAC" w14:textId="525F9EB7" w:rsidR="00707BE2" w:rsidRPr="006153C9" w:rsidRDefault="00707BE2" w:rsidP="00001B9B">
      <w:pPr>
        <w:pStyle w:val="Lijstalinea"/>
        <w:numPr>
          <w:ilvl w:val="0"/>
          <w:numId w:val="1"/>
        </w:numPr>
        <w:tabs>
          <w:tab w:val="left" w:pos="7680"/>
        </w:tabs>
      </w:pPr>
      <w:r>
        <w:rPr>
          <w:color w:val="000000"/>
        </w:rPr>
        <w:t xml:space="preserve">Ten minste </w:t>
      </w:r>
      <w:r w:rsidR="003A1D52">
        <w:rPr>
          <w:color w:val="000000"/>
        </w:rPr>
        <w:t>vijf</w:t>
      </w:r>
      <w:r>
        <w:rPr>
          <w:color w:val="000000"/>
        </w:rPr>
        <w:t xml:space="preserve"> jaar </w:t>
      </w:r>
      <w:r w:rsidR="00A02014">
        <w:rPr>
          <w:color w:val="000000"/>
        </w:rPr>
        <w:t xml:space="preserve">relevante </w:t>
      </w:r>
      <w:r>
        <w:rPr>
          <w:color w:val="000000"/>
        </w:rPr>
        <w:t xml:space="preserve">ervaring, bij voorkeur in industriële kapitaalgoederen, </w:t>
      </w:r>
      <w:proofErr w:type="spellStart"/>
      <w:r>
        <w:rPr>
          <w:color w:val="000000"/>
        </w:rPr>
        <w:t>managed</w:t>
      </w:r>
      <w:proofErr w:type="spellEnd"/>
      <w:r>
        <w:rPr>
          <w:color w:val="000000"/>
        </w:rPr>
        <w:t xml:space="preserve"> services of anderszins relevant</w:t>
      </w:r>
      <w:r w:rsidR="00A02014">
        <w:rPr>
          <w:color w:val="000000"/>
        </w:rPr>
        <w:t xml:space="preserve"> (</w:t>
      </w:r>
      <w:proofErr w:type="spellStart"/>
      <w:r w:rsidR="00663B39">
        <w:rPr>
          <w:color w:val="000000"/>
        </w:rPr>
        <w:t>compressed</w:t>
      </w:r>
      <w:proofErr w:type="spellEnd"/>
      <w:r w:rsidR="00663B39">
        <w:rPr>
          <w:color w:val="000000"/>
        </w:rPr>
        <w:t xml:space="preserve"> air of compressor technologie)</w:t>
      </w:r>
      <w:r w:rsidR="00AF3F70">
        <w:rPr>
          <w:color w:val="000000"/>
        </w:rPr>
        <w:t>. Een eerder</w:t>
      </w:r>
      <w:r w:rsidR="009F3094">
        <w:rPr>
          <w:color w:val="000000"/>
        </w:rPr>
        <w:t>e</w:t>
      </w:r>
      <w:r w:rsidR="00AF3F70">
        <w:rPr>
          <w:color w:val="000000"/>
        </w:rPr>
        <w:t xml:space="preserve"> i</w:t>
      </w:r>
      <w:r w:rsidR="00F83B5D">
        <w:rPr>
          <w:color w:val="000000"/>
        </w:rPr>
        <w:t>nterne sales</w:t>
      </w:r>
      <w:r w:rsidR="000D0E80">
        <w:rPr>
          <w:color w:val="000000"/>
        </w:rPr>
        <w:t>-</w:t>
      </w:r>
      <w:r w:rsidR="00290320">
        <w:rPr>
          <w:color w:val="000000"/>
        </w:rPr>
        <w:t>, technische</w:t>
      </w:r>
      <w:r w:rsidR="00FB4B0B">
        <w:rPr>
          <w:color w:val="000000"/>
        </w:rPr>
        <w:t xml:space="preserve"> of service</w:t>
      </w:r>
      <w:r w:rsidR="00F83B5D">
        <w:rPr>
          <w:color w:val="000000"/>
        </w:rPr>
        <w:t>rol</w:t>
      </w:r>
      <w:r w:rsidR="00AF3F70">
        <w:rPr>
          <w:color w:val="000000"/>
        </w:rPr>
        <w:t xml:space="preserve"> is een pré</w:t>
      </w:r>
    </w:p>
    <w:p w14:paraId="1EC990DA" w14:textId="77777777" w:rsidR="00707BE2" w:rsidRPr="00FF7BA1" w:rsidRDefault="00707BE2" w:rsidP="00707BE2">
      <w:pPr>
        <w:pStyle w:val="Lijstalinea"/>
        <w:numPr>
          <w:ilvl w:val="0"/>
          <w:numId w:val="1"/>
        </w:numPr>
        <w:tabs>
          <w:tab w:val="left" w:pos="7680"/>
        </w:tabs>
      </w:pPr>
      <w:r>
        <w:rPr>
          <w:color w:val="000000"/>
        </w:rPr>
        <w:t>Kennis van installaties voor de procestechniek of procesindustrie (</w:t>
      </w:r>
      <w:proofErr w:type="spellStart"/>
      <w:r>
        <w:rPr>
          <w:color w:val="000000"/>
        </w:rPr>
        <w:t>skid</w:t>
      </w:r>
      <w:proofErr w:type="spellEnd"/>
      <w:r>
        <w:rPr>
          <w:color w:val="000000"/>
        </w:rPr>
        <w:t>)</w:t>
      </w:r>
    </w:p>
    <w:p w14:paraId="35C6CD18" w14:textId="65197566" w:rsidR="00707BE2" w:rsidRPr="00CF69A1" w:rsidRDefault="00707BE2" w:rsidP="00707BE2">
      <w:pPr>
        <w:pStyle w:val="Lijstalinea"/>
        <w:numPr>
          <w:ilvl w:val="0"/>
          <w:numId w:val="1"/>
        </w:numPr>
        <w:tabs>
          <w:tab w:val="left" w:pos="7680"/>
        </w:tabs>
      </w:pPr>
      <w:r>
        <w:rPr>
          <w:color w:val="000000"/>
        </w:rPr>
        <w:t>Vloeiend Nederlands en Engels</w:t>
      </w:r>
      <w:r w:rsidR="00701017">
        <w:rPr>
          <w:color w:val="000000"/>
        </w:rPr>
        <w:t xml:space="preserve">, </w:t>
      </w:r>
      <w:r>
        <w:rPr>
          <w:color w:val="000000"/>
        </w:rPr>
        <w:t>woord en geschrift. Duits of Frans is een pré</w:t>
      </w:r>
    </w:p>
    <w:p w14:paraId="192A75DB" w14:textId="77777777" w:rsidR="00CF69A1" w:rsidRPr="00CF69A1" w:rsidRDefault="00CF69A1" w:rsidP="00CF69A1">
      <w:pPr>
        <w:pStyle w:val="Lijstalinea"/>
        <w:numPr>
          <w:ilvl w:val="0"/>
          <w:numId w:val="1"/>
        </w:numPr>
        <w:tabs>
          <w:tab w:val="left" w:pos="7680"/>
        </w:tabs>
        <w:rPr>
          <w:color w:val="000000"/>
        </w:rPr>
      </w:pPr>
      <w:r w:rsidRPr="00794E69">
        <w:rPr>
          <w:color w:val="000000"/>
        </w:rPr>
        <w:t>Ervaring met werken in een internationale (US) omgeving heeft een voorkeur</w:t>
      </w:r>
    </w:p>
    <w:p w14:paraId="1CB9A638" w14:textId="5918F5F9" w:rsidR="00CF69A1" w:rsidRPr="00EB08DB" w:rsidRDefault="00CF69A1" w:rsidP="00CF69A1">
      <w:pPr>
        <w:pStyle w:val="Lijstalinea"/>
        <w:numPr>
          <w:ilvl w:val="0"/>
          <w:numId w:val="1"/>
        </w:numPr>
        <w:tabs>
          <w:tab w:val="left" w:pos="7680"/>
        </w:tabs>
      </w:pPr>
      <w:r>
        <w:rPr>
          <w:color w:val="000000"/>
        </w:rPr>
        <w:t>I</w:t>
      </w:r>
      <w:r w:rsidRPr="00794E69">
        <w:rPr>
          <w:color w:val="000000"/>
        </w:rPr>
        <w:t>n het bezit van een geldig rijbewijs</w:t>
      </w:r>
      <w:r w:rsidRPr="00794E69">
        <w:rPr>
          <w:color w:val="000000"/>
        </w:rPr>
        <w:br/>
      </w:r>
    </w:p>
    <w:p w14:paraId="201D58F3" w14:textId="2DA133B1" w:rsidR="00D66B39" w:rsidRPr="00794E69" w:rsidRDefault="00CF69A1" w:rsidP="00CF69A1">
      <w:pPr>
        <w:pStyle w:val="Lijstalinea"/>
        <w:tabs>
          <w:tab w:val="left" w:pos="7680"/>
        </w:tabs>
        <w:ind w:left="36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433BFD">
        <w:rPr>
          <w:rStyle w:val="Kop1Char"/>
          <w:noProof/>
        </w:rPr>
        <w:drawing>
          <wp:anchor distT="0" distB="0" distL="114300" distR="114300" simplePos="0" relativeHeight="251678725" behindDoc="0" locked="0" layoutInCell="1" allowOverlap="1" wp14:anchorId="645ECE26" wp14:editId="57B6EF0A">
            <wp:simplePos x="0" y="0"/>
            <wp:positionH relativeFrom="page">
              <wp:align>right</wp:align>
            </wp:positionH>
            <wp:positionV relativeFrom="paragraph">
              <wp:posOffset>494665</wp:posOffset>
            </wp:positionV>
            <wp:extent cx="7536815" cy="4815205"/>
            <wp:effectExtent l="0" t="0" r="6985" b="4445"/>
            <wp:wrapSquare wrapText="bothSides"/>
            <wp:docPr id="11" name="Afbeelding 11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diagram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39">
        <w:br w:type="page"/>
      </w:r>
    </w:p>
    <w:p w14:paraId="5E503748" w14:textId="40061F6D" w:rsidR="00707BE2" w:rsidRDefault="00707BE2" w:rsidP="00707BE2">
      <w:pPr>
        <w:pStyle w:val="Kop1"/>
        <w:jc w:val="center"/>
      </w:pPr>
      <w:r>
        <w:t>Overige eigenschappen, kennis en vaardigheden</w:t>
      </w:r>
    </w:p>
    <w:p w14:paraId="4665ACEF" w14:textId="77777777" w:rsidR="00707BE2" w:rsidRDefault="00707BE2" w:rsidP="00707BE2">
      <w:pPr>
        <w:tabs>
          <w:tab w:val="left" w:pos="7680"/>
        </w:tabs>
      </w:pPr>
    </w:p>
    <w:p w14:paraId="45A81641" w14:textId="14FBE6AA" w:rsidR="00707BE2" w:rsidRDefault="00707BE2" w:rsidP="00707BE2">
      <w:pPr>
        <w:pStyle w:val="Lijstalinea"/>
        <w:numPr>
          <w:ilvl w:val="0"/>
          <w:numId w:val="2"/>
        </w:numPr>
        <w:tabs>
          <w:tab w:val="left" w:pos="7680"/>
        </w:tabs>
      </w:pPr>
      <w:r>
        <w:t xml:space="preserve">Uitstekende communicatievaardigheden om technische complexiteit uit te leggen </w:t>
      </w:r>
      <w:r w:rsidR="007E65EC">
        <w:t xml:space="preserve">(ook </w:t>
      </w:r>
      <w:r>
        <w:t>aan niet-technische toehoorders</w:t>
      </w:r>
      <w:r w:rsidR="007E65EC">
        <w:t>)</w:t>
      </w:r>
      <w:r>
        <w:t>, het vermogen om techniek en verkoop te verbinden op basis van communicatie</w:t>
      </w:r>
      <w:r w:rsidR="001146C1">
        <w:t xml:space="preserve"> en een voldoende mate van overtuiging</w:t>
      </w:r>
    </w:p>
    <w:p w14:paraId="2CA9CE68" w14:textId="35B7E612" w:rsidR="00E7438F" w:rsidRDefault="00E7438F" w:rsidP="00707BE2">
      <w:pPr>
        <w:pStyle w:val="Lijstalinea"/>
        <w:numPr>
          <w:ilvl w:val="0"/>
          <w:numId w:val="2"/>
        </w:numPr>
        <w:tabs>
          <w:tab w:val="left" w:pos="7680"/>
        </w:tabs>
      </w:pPr>
      <w:r>
        <w:t>Strategisch business</w:t>
      </w:r>
      <w:r w:rsidR="007E65EC">
        <w:t>-</w:t>
      </w:r>
      <w:r>
        <w:t>inzicht</w:t>
      </w:r>
      <w:r w:rsidR="00095015">
        <w:t xml:space="preserve">, </w:t>
      </w:r>
      <w:r w:rsidR="00D3573E">
        <w:t>commerciële</w:t>
      </w:r>
      <w:r w:rsidR="00F87BDC">
        <w:t xml:space="preserve"> onderhandelingsvaardigheid</w:t>
      </w:r>
      <w:r w:rsidR="003B1A36">
        <w:t xml:space="preserve"> en een goed begrip van contractvoorwaarden</w:t>
      </w:r>
    </w:p>
    <w:p w14:paraId="6B02155B" w14:textId="0A03A217" w:rsidR="00FB54FD" w:rsidRDefault="00FB54FD" w:rsidP="00707BE2">
      <w:pPr>
        <w:pStyle w:val="Lijstalinea"/>
        <w:numPr>
          <w:ilvl w:val="0"/>
          <w:numId w:val="2"/>
        </w:numPr>
        <w:tabs>
          <w:tab w:val="left" w:pos="7680"/>
        </w:tabs>
      </w:pPr>
      <w:r>
        <w:t xml:space="preserve">Het vermogen om </w:t>
      </w:r>
      <w:r w:rsidR="00C657F0">
        <w:t xml:space="preserve">op basis van </w:t>
      </w:r>
      <w:r w:rsidR="00132340">
        <w:t>technisch</w:t>
      </w:r>
      <w:r w:rsidR="00C657F0">
        <w:t>e en engineering beginselen data te vertalen in verkoop</w:t>
      </w:r>
      <w:r w:rsidR="000D0E80">
        <w:t>kansen</w:t>
      </w:r>
    </w:p>
    <w:p w14:paraId="6A68DA4D" w14:textId="05676901" w:rsidR="000D05FB" w:rsidRDefault="009F3462" w:rsidP="00707BE2">
      <w:pPr>
        <w:pStyle w:val="Lijstalinea"/>
        <w:numPr>
          <w:ilvl w:val="0"/>
          <w:numId w:val="2"/>
        </w:numPr>
        <w:tabs>
          <w:tab w:val="left" w:pos="7680"/>
        </w:tabs>
      </w:pPr>
      <w:r>
        <w:t>Analytisch</w:t>
      </w:r>
      <w:r w:rsidR="00780AB2">
        <w:t xml:space="preserve"> en</w:t>
      </w:r>
      <w:r>
        <w:t xml:space="preserve"> probleemoplossend</w:t>
      </w:r>
      <w:r w:rsidR="00780AB2">
        <w:t xml:space="preserve"> kunnen zijn</w:t>
      </w:r>
      <w:r w:rsidR="0056750F">
        <w:t>,</w:t>
      </w:r>
      <w:r w:rsidR="00780AB2">
        <w:t xml:space="preserve"> ook onder druk</w:t>
      </w:r>
      <w:r w:rsidR="00A57444">
        <w:t>, daa</w:t>
      </w:r>
      <w:r w:rsidR="0056750F">
        <w:t>r</w:t>
      </w:r>
      <w:r w:rsidR="00A57444">
        <w:t>bij hands-on inzet niet schuwend</w:t>
      </w:r>
    </w:p>
    <w:p w14:paraId="6B340E92" w14:textId="197115C0" w:rsidR="0087658C" w:rsidRDefault="0087658C" w:rsidP="00707BE2">
      <w:pPr>
        <w:pStyle w:val="Lijstalinea"/>
        <w:numPr>
          <w:ilvl w:val="0"/>
          <w:numId w:val="2"/>
        </w:numPr>
        <w:tabs>
          <w:tab w:val="left" w:pos="7680"/>
        </w:tabs>
      </w:pPr>
      <w:r>
        <w:t xml:space="preserve">In staat zijn </w:t>
      </w:r>
      <w:r w:rsidR="00940A1E">
        <w:t xml:space="preserve">tot acties </w:t>
      </w:r>
      <w:r w:rsidR="00C853D7">
        <w:t xml:space="preserve">om de teamproductiviteit te verbeteren </w:t>
      </w:r>
    </w:p>
    <w:p w14:paraId="3F9F5353" w14:textId="769D283E" w:rsidR="00C86E59" w:rsidRDefault="00C0530F" w:rsidP="00B53967">
      <w:pPr>
        <w:pStyle w:val="Lijstalinea"/>
        <w:numPr>
          <w:ilvl w:val="0"/>
          <w:numId w:val="2"/>
        </w:numPr>
        <w:shd w:val="clear" w:color="auto" w:fill="FFFFFF"/>
        <w:tabs>
          <w:tab w:val="left" w:pos="7680"/>
        </w:tabs>
      </w:pPr>
      <w:r>
        <w:t>Kennis van ERP systemen (bij voorkeur MFG pro of SAP)</w:t>
      </w:r>
      <w:r w:rsidR="000C562B">
        <w:t xml:space="preserve"> en h</w:t>
      </w:r>
      <w:r w:rsidR="00C86E59" w:rsidRPr="007A00EA">
        <w:t>andig zijn met de moderne digitale hulpmiddelen</w:t>
      </w:r>
      <w:r w:rsidR="000D0E80">
        <w:t xml:space="preserve"> (MS)</w:t>
      </w:r>
      <w:r w:rsidR="00C86E59" w:rsidRPr="007A00EA">
        <w:t xml:space="preserve"> en </w:t>
      </w:r>
      <w:r w:rsidR="000C562B">
        <w:t xml:space="preserve">overige </w:t>
      </w:r>
      <w:r w:rsidR="00C86E59" w:rsidRPr="007A00EA">
        <w:t xml:space="preserve">applicaties </w:t>
      </w:r>
    </w:p>
    <w:p w14:paraId="5C6A95C0" w14:textId="628C82CC" w:rsidR="00707BE2" w:rsidRDefault="00464EC8" w:rsidP="00707BE2">
      <w:pPr>
        <w:pStyle w:val="Lijstalinea"/>
        <w:numPr>
          <w:ilvl w:val="0"/>
          <w:numId w:val="2"/>
        </w:numPr>
        <w:tabs>
          <w:tab w:val="left" w:pos="7680"/>
        </w:tabs>
      </w:pPr>
      <w:r>
        <w:t xml:space="preserve">Goede </w:t>
      </w:r>
      <w:r w:rsidR="00AF213C">
        <w:t>zelf</w:t>
      </w:r>
      <w:r>
        <w:t>organisatie</w:t>
      </w:r>
      <w:r w:rsidR="00C00A37">
        <w:t xml:space="preserve"> en </w:t>
      </w:r>
      <w:r w:rsidR="00AF213C">
        <w:t>-</w:t>
      </w:r>
      <w:r w:rsidR="00707BE2">
        <w:t xml:space="preserve">motivatie, </w:t>
      </w:r>
      <w:proofErr w:type="spellStart"/>
      <w:r w:rsidR="00707BE2">
        <w:t>volhardendheid</w:t>
      </w:r>
      <w:proofErr w:type="spellEnd"/>
      <w:r w:rsidR="00C00A37">
        <w:t xml:space="preserve"> </w:t>
      </w:r>
      <w:r w:rsidR="00707BE2">
        <w:t>en tegelijk</w:t>
      </w:r>
      <w:r w:rsidR="00C00A37">
        <w:t xml:space="preserve">ertijd </w:t>
      </w:r>
      <w:r w:rsidR="00F37054">
        <w:t>een goede klantori</w:t>
      </w:r>
      <w:r w:rsidR="000D0E80">
        <w:t>ë</w:t>
      </w:r>
      <w:r w:rsidR="00F37054">
        <w:t xml:space="preserve">ntatie hebben en </w:t>
      </w:r>
      <w:proofErr w:type="spellStart"/>
      <w:r w:rsidR="00707BE2">
        <w:t>teamplayer</w:t>
      </w:r>
      <w:proofErr w:type="spellEnd"/>
      <w:r w:rsidR="00707BE2">
        <w:t xml:space="preserve"> zijn</w:t>
      </w:r>
    </w:p>
    <w:p w14:paraId="7FFFD44B" w14:textId="44ECBF09" w:rsidR="00707BE2" w:rsidRDefault="00707BE2" w:rsidP="00707BE2">
      <w:pPr>
        <w:pStyle w:val="Lijstalinea"/>
        <w:numPr>
          <w:ilvl w:val="0"/>
          <w:numId w:val="2"/>
        </w:numPr>
        <w:tabs>
          <w:tab w:val="left" w:pos="7680"/>
        </w:tabs>
      </w:pPr>
      <w:r>
        <w:t>Organisatorische vaardigheden, werken onder druk van deadlines en prioriteiten kunnen stellen</w:t>
      </w:r>
    </w:p>
    <w:p w14:paraId="14803085" w14:textId="55A76D11" w:rsidR="00707BE2" w:rsidRPr="007A00EA" w:rsidRDefault="00707BE2" w:rsidP="00707BE2">
      <w:pPr>
        <w:pStyle w:val="Lijstalinea"/>
        <w:numPr>
          <w:ilvl w:val="0"/>
          <w:numId w:val="2"/>
        </w:numPr>
        <w:shd w:val="clear" w:color="auto" w:fill="FFFFFF"/>
        <w:tabs>
          <w:tab w:val="left" w:pos="7680"/>
        </w:tabs>
        <w:rPr>
          <w:color w:val="000000"/>
        </w:rPr>
      </w:pPr>
      <w:r>
        <w:t>Kunnen committeren aan de hoogste standaard van ethiek en integriteit</w:t>
      </w:r>
    </w:p>
    <w:p w14:paraId="58803BBF" w14:textId="131002EA" w:rsidR="00707BE2" w:rsidRDefault="000754AE" w:rsidP="00707BE2">
      <w:pPr>
        <w:pStyle w:val="Lijstalinea"/>
        <w:shd w:val="clear" w:color="auto" w:fill="FFFFFF"/>
        <w:tabs>
          <w:tab w:val="left" w:pos="7680"/>
        </w:tabs>
        <w:ind w:left="360"/>
        <w:rPr>
          <w:color w:val="000000"/>
        </w:rPr>
      </w:pPr>
      <w:r w:rsidRPr="000754AE">
        <w:rPr>
          <w:noProof/>
          <w:color w:val="000000"/>
        </w:rPr>
        <w:drawing>
          <wp:anchor distT="0" distB="0" distL="114300" distR="114300" simplePos="0" relativeHeight="251668485" behindDoc="0" locked="0" layoutInCell="1" allowOverlap="1" wp14:anchorId="7856626F" wp14:editId="2B589483">
            <wp:simplePos x="0" y="0"/>
            <wp:positionH relativeFrom="margin">
              <wp:posOffset>-313055</wp:posOffset>
            </wp:positionH>
            <wp:positionV relativeFrom="paragraph">
              <wp:posOffset>238760</wp:posOffset>
            </wp:positionV>
            <wp:extent cx="6073140" cy="2957195"/>
            <wp:effectExtent l="0" t="0" r="381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64CFD" w14:textId="0B9BD174" w:rsidR="00092A85" w:rsidRDefault="00B95C0E" w:rsidP="00E404B6">
      <w:pPr>
        <w:pStyle w:val="Kop1"/>
        <w:rPr>
          <w:color w:val="000000"/>
        </w:rPr>
      </w:pPr>
      <w:r w:rsidRPr="00092A85">
        <w:t xml:space="preserve">Ben je geïnteresseerd? </w:t>
      </w:r>
    </w:p>
    <w:p w14:paraId="548AA415" w14:textId="240CB340" w:rsidR="00B95C0E" w:rsidRPr="00A66E8B" w:rsidRDefault="00B95C0E" w:rsidP="00B91880">
      <w:pPr>
        <w:shd w:val="clear" w:color="auto" w:fill="FFFFFF"/>
        <w:tabs>
          <w:tab w:val="left" w:pos="7680"/>
        </w:tabs>
        <w:rPr>
          <w:color w:val="000000"/>
        </w:rPr>
      </w:pPr>
      <w:r w:rsidRPr="00A66E8B">
        <w:rPr>
          <w:color w:val="000000"/>
        </w:rPr>
        <w:t xml:space="preserve">Dan lichten we graag de functie toe. </w:t>
      </w:r>
      <w:r w:rsidR="00092A85">
        <w:rPr>
          <w:color w:val="000000"/>
        </w:rPr>
        <w:br/>
      </w:r>
      <w:r w:rsidRPr="00A66E8B">
        <w:rPr>
          <w:color w:val="000000"/>
        </w:rPr>
        <w:t xml:space="preserve">Je kunt contact opnemen </w:t>
      </w:r>
      <w:r w:rsidR="00663CFA" w:rsidRPr="00A66E8B">
        <w:rPr>
          <w:color w:val="000000"/>
        </w:rPr>
        <w:t xml:space="preserve">met: </w:t>
      </w:r>
      <w:r w:rsidR="00B37F2D">
        <w:rPr>
          <w:color w:val="000000"/>
        </w:rPr>
        <w:br/>
      </w:r>
      <w:r w:rsidR="00663CFA" w:rsidRPr="00A66E8B">
        <w:rPr>
          <w:color w:val="000000"/>
        </w:rPr>
        <w:t>Ruben</w:t>
      </w:r>
      <w:r w:rsidRPr="00A66E8B">
        <w:rPr>
          <w:color w:val="000000"/>
        </w:rPr>
        <w:t xml:space="preserve"> Claessens 06-30730220 </w:t>
      </w:r>
      <w:hyperlink r:id="rId16" w:history="1">
        <w:r w:rsidR="00B37F2D" w:rsidRPr="003E7ACB">
          <w:rPr>
            <w:rStyle w:val="Hyperlink"/>
          </w:rPr>
          <w:t>ruben.claessens@the-cmpny.nl</w:t>
        </w:r>
      </w:hyperlink>
      <w:r w:rsidR="00B37F2D">
        <w:rPr>
          <w:color w:val="000000"/>
        </w:rPr>
        <w:br/>
      </w:r>
      <w:r w:rsidRPr="00A66E8B">
        <w:rPr>
          <w:color w:val="000000"/>
        </w:rPr>
        <w:t xml:space="preserve">Floris Couwenbergh 06-29571187 </w:t>
      </w:r>
      <w:hyperlink r:id="rId17" w:history="1">
        <w:r w:rsidR="00B37F2D" w:rsidRPr="003E7ACB">
          <w:rPr>
            <w:rStyle w:val="Hyperlink"/>
          </w:rPr>
          <w:t>floris.couwenbergh@the-cmpny.nl</w:t>
        </w:r>
      </w:hyperlink>
    </w:p>
    <w:sectPr w:rsidR="00B95C0E" w:rsidRPr="00A66E8B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F2906" w14:textId="77777777" w:rsidR="00130C9B" w:rsidRDefault="00130C9B" w:rsidP="00362995">
      <w:pPr>
        <w:spacing w:after="0" w:line="240" w:lineRule="auto"/>
      </w:pPr>
      <w:r>
        <w:separator/>
      </w:r>
    </w:p>
  </w:endnote>
  <w:endnote w:type="continuationSeparator" w:id="0">
    <w:p w14:paraId="273DB54D" w14:textId="77777777" w:rsidR="00130C9B" w:rsidRDefault="00130C9B" w:rsidP="00362995">
      <w:pPr>
        <w:spacing w:after="0" w:line="240" w:lineRule="auto"/>
      </w:pPr>
      <w:r>
        <w:continuationSeparator/>
      </w:r>
    </w:p>
  </w:endnote>
  <w:endnote w:type="continuationNotice" w:id="1">
    <w:p w14:paraId="753C5161" w14:textId="77777777" w:rsidR="00130C9B" w:rsidRDefault="00130C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2370702"/>
      <w:docPartObj>
        <w:docPartGallery w:val="Page Numbers (Bottom of Page)"/>
        <w:docPartUnique/>
      </w:docPartObj>
    </w:sdtPr>
    <w:sdtEndPr/>
    <w:sdtContent>
      <w:p w14:paraId="38ED7E61" w14:textId="1DC81BC9" w:rsidR="00944F22" w:rsidRDefault="00944F22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1B63DA" w14:textId="77777777" w:rsidR="00C97C0E" w:rsidRDefault="00C97C0E" w:rsidP="00CE7A91">
    <w:pPr>
      <w:pStyle w:val="Voettekst"/>
      <w:ind w:left="-907"/>
      <w:rPr>
        <w:color w:val="37588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58D3B" w14:textId="77777777" w:rsidR="00130C9B" w:rsidRDefault="00130C9B" w:rsidP="00362995">
      <w:pPr>
        <w:spacing w:after="0" w:line="240" w:lineRule="auto"/>
      </w:pPr>
      <w:r>
        <w:separator/>
      </w:r>
    </w:p>
  </w:footnote>
  <w:footnote w:type="continuationSeparator" w:id="0">
    <w:p w14:paraId="1F4268E6" w14:textId="77777777" w:rsidR="00130C9B" w:rsidRDefault="00130C9B" w:rsidP="00362995">
      <w:pPr>
        <w:spacing w:after="0" w:line="240" w:lineRule="auto"/>
      </w:pPr>
      <w:r>
        <w:continuationSeparator/>
      </w:r>
    </w:p>
  </w:footnote>
  <w:footnote w:type="continuationNotice" w:id="1">
    <w:p w14:paraId="29D3D9A9" w14:textId="77777777" w:rsidR="00130C9B" w:rsidRDefault="00130C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4A377" w14:textId="625F3785" w:rsidR="00362995" w:rsidRPr="006975A7" w:rsidRDefault="003A1AE4" w:rsidP="00746D2D">
    <w:pPr>
      <w:pStyle w:val="Koptekst"/>
      <w:rPr>
        <w:color w:val="E95545"/>
      </w:rPr>
    </w:pPr>
    <w:r>
      <w:rPr>
        <w:noProof/>
      </w:rPr>
      <w:drawing>
        <wp:anchor distT="0" distB="0" distL="114300" distR="114300" simplePos="0" relativeHeight="251660289" behindDoc="0" locked="0" layoutInCell="1" allowOverlap="1" wp14:anchorId="4E1587DE" wp14:editId="79E1D1C3">
          <wp:simplePos x="0" y="0"/>
          <wp:positionH relativeFrom="column">
            <wp:posOffset>5029893</wp:posOffset>
          </wp:positionH>
          <wp:positionV relativeFrom="paragraph">
            <wp:posOffset>-283614</wp:posOffset>
          </wp:positionV>
          <wp:extent cx="1372870" cy="90043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70" cy="90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BB5">
      <w:rPr>
        <w:b/>
        <w:bCs/>
        <w:noProof/>
        <w:color w:val="E95545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1E05B52" wp14:editId="571C35C6">
              <wp:simplePos x="0" y="0"/>
              <wp:positionH relativeFrom="page">
                <wp:posOffset>-228600</wp:posOffset>
              </wp:positionH>
              <wp:positionV relativeFrom="paragraph">
                <wp:posOffset>250190</wp:posOffset>
              </wp:positionV>
              <wp:extent cx="2360930" cy="1404620"/>
              <wp:effectExtent l="0" t="2858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207404" w14:textId="77777777" w:rsidR="00C00BB5" w:rsidRDefault="00C00BB5">
                          <w:r w:rsidRPr="00C00BB5">
                            <w:rPr>
                              <w:b/>
                              <w:bCs/>
                              <w:color w:val="E95545"/>
                            </w:rPr>
                            <w:t>interim</w:t>
                          </w:r>
                          <w:r w:rsidRPr="006975A7">
                            <w:rPr>
                              <w:color w:val="E95545"/>
                            </w:rPr>
                            <w:t xml:space="preserve"> &amp; recruitment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E05B52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18pt;margin-top:19.7pt;width:185.9pt;height:110.6pt;rotation:90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" stroked="f">
              <v:textbox style="mso-fit-shape-to-text:t">
                <w:txbxContent>
                  <w:p w14:paraId="51207404" w14:textId="77777777" w:rsidR="00C00BB5" w:rsidRDefault="00C00BB5">
                    <w:r w:rsidRPr="00C00BB5">
                      <w:rPr>
                        <w:b/>
                        <w:bCs/>
                        <w:color w:val="E95545"/>
                      </w:rPr>
                      <w:t>interim</w:t>
                    </w:r>
                    <w:r w:rsidRPr="006975A7">
                      <w:rPr>
                        <w:color w:val="E95545"/>
                      </w:rPr>
                      <w:t xml:space="preserve"> &amp; recruitment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975A7" w:rsidRPr="006975A7">
      <w:rPr>
        <w:color w:val="E95545"/>
      </w:rPr>
      <w:tab/>
    </w:r>
    <w:r w:rsidR="00746D2D">
      <w:rPr>
        <w:color w:val="E95545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D7002"/>
    <w:multiLevelType w:val="hybridMultilevel"/>
    <w:tmpl w:val="900ED7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A51BC"/>
    <w:multiLevelType w:val="hybridMultilevel"/>
    <w:tmpl w:val="DC9C01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22038F"/>
    <w:multiLevelType w:val="hybridMultilevel"/>
    <w:tmpl w:val="8A707B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72310"/>
    <w:multiLevelType w:val="hybridMultilevel"/>
    <w:tmpl w:val="B3FA2F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0555479">
    <w:abstractNumId w:val="1"/>
  </w:num>
  <w:num w:numId="2" w16cid:durableId="1469320007">
    <w:abstractNumId w:val="3"/>
  </w:num>
  <w:num w:numId="3" w16cid:durableId="1127553727">
    <w:abstractNumId w:val="0"/>
  </w:num>
  <w:num w:numId="4" w16cid:durableId="2984623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FE"/>
    <w:rsid w:val="00001B9B"/>
    <w:rsid w:val="00003024"/>
    <w:rsid w:val="00005FEA"/>
    <w:rsid w:val="000236B9"/>
    <w:rsid w:val="0003451C"/>
    <w:rsid w:val="0004164F"/>
    <w:rsid w:val="000509C3"/>
    <w:rsid w:val="000542DD"/>
    <w:rsid w:val="000600B4"/>
    <w:rsid w:val="00063C67"/>
    <w:rsid w:val="000754AE"/>
    <w:rsid w:val="000774DF"/>
    <w:rsid w:val="000777C4"/>
    <w:rsid w:val="00084FA8"/>
    <w:rsid w:val="00087BBD"/>
    <w:rsid w:val="00092A85"/>
    <w:rsid w:val="00095015"/>
    <w:rsid w:val="000964F2"/>
    <w:rsid w:val="00097386"/>
    <w:rsid w:val="000A1734"/>
    <w:rsid w:val="000A55DC"/>
    <w:rsid w:val="000B574A"/>
    <w:rsid w:val="000B7B2C"/>
    <w:rsid w:val="000C229E"/>
    <w:rsid w:val="000C54CE"/>
    <w:rsid w:val="000C562B"/>
    <w:rsid w:val="000C76ED"/>
    <w:rsid w:val="000D05FB"/>
    <w:rsid w:val="000D0E80"/>
    <w:rsid w:val="000D3AC3"/>
    <w:rsid w:val="000D3C30"/>
    <w:rsid w:val="000D3D5E"/>
    <w:rsid w:val="000D56B8"/>
    <w:rsid w:val="000E01AB"/>
    <w:rsid w:val="000E1C6C"/>
    <w:rsid w:val="000E3563"/>
    <w:rsid w:val="000E368B"/>
    <w:rsid w:val="000E4B01"/>
    <w:rsid w:val="000F27A1"/>
    <w:rsid w:val="000F4D26"/>
    <w:rsid w:val="000F5632"/>
    <w:rsid w:val="000F6863"/>
    <w:rsid w:val="00105A6C"/>
    <w:rsid w:val="00110B56"/>
    <w:rsid w:val="00111CC9"/>
    <w:rsid w:val="001146C1"/>
    <w:rsid w:val="00121DE8"/>
    <w:rsid w:val="00123F5F"/>
    <w:rsid w:val="00124F41"/>
    <w:rsid w:val="00125A64"/>
    <w:rsid w:val="00130C9B"/>
    <w:rsid w:val="00132340"/>
    <w:rsid w:val="00157B79"/>
    <w:rsid w:val="001616FA"/>
    <w:rsid w:val="001745B0"/>
    <w:rsid w:val="00176776"/>
    <w:rsid w:val="00186517"/>
    <w:rsid w:val="001916DE"/>
    <w:rsid w:val="00197B84"/>
    <w:rsid w:val="001A0572"/>
    <w:rsid w:val="001A42F3"/>
    <w:rsid w:val="001B1105"/>
    <w:rsid w:val="001B2A3D"/>
    <w:rsid w:val="001B3E35"/>
    <w:rsid w:val="001C65DA"/>
    <w:rsid w:val="001D0159"/>
    <w:rsid w:val="001D1F18"/>
    <w:rsid w:val="001E4466"/>
    <w:rsid w:val="001F20E2"/>
    <w:rsid w:val="001F43AD"/>
    <w:rsid w:val="001F7827"/>
    <w:rsid w:val="00200811"/>
    <w:rsid w:val="002104D3"/>
    <w:rsid w:val="002168EC"/>
    <w:rsid w:val="00227F76"/>
    <w:rsid w:val="00236234"/>
    <w:rsid w:val="0023681A"/>
    <w:rsid w:val="00241AF9"/>
    <w:rsid w:val="0024606E"/>
    <w:rsid w:val="002502B3"/>
    <w:rsid w:val="0025108F"/>
    <w:rsid w:val="002529F7"/>
    <w:rsid w:val="00253E3C"/>
    <w:rsid w:val="0025411F"/>
    <w:rsid w:val="0025633F"/>
    <w:rsid w:val="002607A5"/>
    <w:rsid w:val="00264040"/>
    <w:rsid w:val="0026481C"/>
    <w:rsid w:val="00265413"/>
    <w:rsid w:val="00267566"/>
    <w:rsid w:val="00272EE6"/>
    <w:rsid w:val="00281E0B"/>
    <w:rsid w:val="00290320"/>
    <w:rsid w:val="002951FE"/>
    <w:rsid w:val="0029612F"/>
    <w:rsid w:val="00297BDD"/>
    <w:rsid w:val="002A0619"/>
    <w:rsid w:val="002A110B"/>
    <w:rsid w:val="002A5A05"/>
    <w:rsid w:val="002C195B"/>
    <w:rsid w:val="002C2ECB"/>
    <w:rsid w:val="002C308C"/>
    <w:rsid w:val="002D0DFC"/>
    <w:rsid w:val="002D2FA7"/>
    <w:rsid w:val="002E04E2"/>
    <w:rsid w:val="002F5839"/>
    <w:rsid w:val="00300A3D"/>
    <w:rsid w:val="00301E63"/>
    <w:rsid w:val="00304646"/>
    <w:rsid w:val="00304E5C"/>
    <w:rsid w:val="00305405"/>
    <w:rsid w:val="003107C7"/>
    <w:rsid w:val="00310DD7"/>
    <w:rsid w:val="003157E1"/>
    <w:rsid w:val="00317E23"/>
    <w:rsid w:val="003216BE"/>
    <w:rsid w:val="0032203E"/>
    <w:rsid w:val="0032214B"/>
    <w:rsid w:val="00323213"/>
    <w:rsid w:val="0034429F"/>
    <w:rsid w:val="00356AC3"/>
    <w:rsid w:val="00361AD1"/>
    <w:rsid w:val="00362995"/>
    <w:rsid w:val="00363F8C"/>
    <w:rsid w:val="00364545"/>
    <w:rsid w:val="00364592"/>
    <w:rsid w:val="003648B1"/>
    <w:rsid w:val="00366D8A"/>
    <w:rsid w:val="00371BE6"/>
    <w:rsid w:val="0037464D"/>
    <w:rsid w:val="00381AE2"/>
    <w:rsid w:val="00384C79"/>
    <w:rsid w:val="00391A6B"/>
    <w:rsid w:val="003946DC"/>
    <w:rsid w:val="003A1AE4"/>
    <w:rsid w:val="003A1D52"/>
    <w:rsid w:val="003B151F"/>
    <w:rsid w:val="003B1A36"/>
    <w:rsid w:val="003D0437"/>
    <w:rsid w:val="003E080E"/>
    <w:rsid w:val="003E257C"/>
    <w:rsid w:val="003E3523"/>
    <w:rsid w:val="003E7B55"/>
    <w:rsid w:val="003F2D52"/>
    <w:rsid w:val="00402F70"/>
    <w:rsid w:val="00404F2D"/>
    <w:rsid w:val="00410520"/>
    <w:rsid w:val="00410D72"/>
    <w:rsid w:val="00412D4C"/>
    <w:rsid w:val="004177EB"/>
    <w:rsid w:val="00424E8D"/>
    <w:rsid w:val="00425BE8"/>
    <w:rsid w:val="004271B1"/>
    <w:rsid w:val="00433BFD"/>
    <w:rsid w:val="00437989"/>
    <w:rsid w:val="00441D5A"/>
    <w:rsid w:val="00442EAF"/>
    <w:rsid w:val="004556FE"/>
    <w:rsid w:val="00460374"/>
    <w:rsid w:val="00464EC8"/>
    <w:rsid w:val="0048491E"/>
    <w:rsid w:val="00490461"/>
    <w:rsid w:val="0049337E"/>
    <w:rsid w:val="00494799"/>
    <w:rsid w:val="004A3824"/>
    <w:rsid w:val="004A5115"/>
    <w:rsid w:val="004A7950"/>
    <w:rsid w:val="004B0848"/>
    <w:rsid w:val="004C045E"/>
    <w:rsid w:val="004D123C"/>
    <w:rsid w:val="004D705A"/>
    <w:rsid w:val="004D7C15"/>
    <w:rsid w:val="004E146F"/>
    <w:rsid w:val="004E23B7"/>
    <w:rsid w:val="004E3069"/>
    <w:rsid w:val="004E6172"/>
    <w:rsid w:val="004E6416"/>
    <w:rsid w:val="004E648F"/>
    <w:rsid w:val="004F0F01"/>
    <w:rsid w:val="004F3482"/>
    <w:rsid w:val="004F6F58"/>
    <w:rsid w:val="0050660A"/>
    <w:rsid w:val="005075A5"/>
    <w:rsid w:val="00510F2B"/>
    <w:rsid w:val="00511B67"/>
    <w:rsid w:val="00521D5B"/>
    <w:rsid w:val="00522C5A"/>
    <w:rsid w:val="005302CC"/>
    <w:rsid w:val="0053567F"/>
    <w:rsid w:val="00536F73"/>
    <w:rsid w:val="00541F2D"/>
    <w:rsid w:val="005422ED"/>
    <w:rsid w:val="0054437C"/>
    <w:rsid w:val="00544403"/>
    <w:rsid w:val="005452A0"/>
    <w:rsid w:val="0055734D"/>
    <w:rsid w:val="005610CD"/>
    <w:rsid w:val="00563EE8"/>
    <w:rsid w:val="0056516E"/>
    <w:rsid w:val="0056750F"/>
    <w:rsid w:val="00573AC8"/>
    <w:rsid w:val="00581123"/>
    <w:rsid w:val="005836A7"/>
    <w:rsid w:val="00583DA5"/>
    <w:rsid w:val="00586F43"/>
    <w:rsid w:val="005879A0"/>
    <w:rsid w:val="005879D2"/>
    <w:rsid w:val="0059435F"/>
    <w:rsid w:val="0059610A"/>
    <w:rsid w:val="005A2B31"/>
    <w:rsid w:val="005A4CAD"/>
    <w:rsid w:val="005B0798"/>
    <w:rsid w:val="005B5FD9"/>
    <w:rsid w:val="005C23EE"/>
    <w:rsid w:val="005C3EB5"/>
    <w:rsid w:val="005C7C4B"/>
    <w:rsid w:val="005D0047"/>
    <w:rsid w:val="005E3008"/>
    <w:rsid w:val="005E626A"/>
    <w:rsid w:val="005E72E0"/>
    <w:rsid w:val="005F36DD"/>
    <w:rsid w:val="005F3E9E"/>
    <w:rsid w:val="005F4E86"/>
    <w:rsid w:val="00605A09"/>
    <w:rsid w:val="006137D3"/>
    <w:rsid w:val="006153C9"/>
    <w:rsid w:val="006326D8"/>
    <w:rsid w:val="0063641A"/>
    <w:rsid w:val="00636450"/>
    <w:rsid w:val="00637E67"/>
    <w:rsid w:val="00651D53"/>
    <w:rsid w:val="006541D5"/>
    <w:rsid w:val="00654BF5"/>
    <w:rsid w:val="00660010"/>
    <w:rsid w:val="00662D57"/>
    <w:rsid w:val="00663B39"/>
    <w:rsid w:val="00663CFA"/>
    <w:rsid w:val="00670E40"/>
    <w:rsid w:val="00671220"/>
    <w:rsid w:val="006716E7"/>
    <w:rsid w:val="00673BB2"/>
    <w:rsid w:val="00674958"/>
    <w:rsid w:val="006755C1"/>
    <w:rsid w:val="00676EF9"/>
    <w:rsid w:val="00685606"/>
    <w:rsid w:val="00693D3D"/>
    <w:rsid w:val="006975A7"/>
    <w:rsid w:val="00697853"/>
    <w:rsid w:val="006A4617"/>
    <w:rsid w:val="006B0111"/>
    <w:rsid w:val="006B105C"/>
    <w:rsid w:val="006B2556"/>
    <w:rsid w:val="006B4956"/>
    <w:rsid w:val="006C18E9"/>
    <w:rsid w:val="006C314B"/>
    <w:rsid w:val="006D00D9"/>
    <w:rsid w:val="006E3783"/>
    <w:rsid w:val="006F4D7F"/>
    <w:rsid w:val="006F5D06"/>
    <w:rsid w:val="006F5D2E"/>
    <w:rsid w:val="006F786E"/>
    <w:rsid w:val="00701017"/>
    <w:rsid w:val="00705D79"/>
    <w:rsid w:val="00707BE2"/>
    <w:rsid w:val="00712155"/>
    <w:rsid w:val="00720F8A"/>
    <w:rsid w:val="00721CB0"/>
    <w:rsid w:val="00722F8C"/>
    <w:rsid w:val="007233EB"/>
    <w:rsid w:val="0072370F"/>
    <w:rsid w:val="00732456"/>
    <w:rsid w:val="00740961"/>
    <w:rsid w:val="00746D2D"/>
    <w:rsid w:val="0075141B"/>
    <w:rsid w:val="00753DDB"/>
    <w:rsid w:val="007559CD"/>
    <w:rsid w:val="0075649C"/>
    <w:rsid w:val="007568A4"/>
    <w:rsid w:val="00762305"/>
    <w:rsid w:val="00765157"/>
    <w:rsid w:val="00766234"/>
    <w:rsid w:val="00772237"/>
    <w:rsid w:val="00780AB2"/>
    <w:rsid w:val="00783974"/>
    <w:rsid w:val="0078641A"/>
    <w:rsid w:val="007949BC"/>
    <w:rsid w:val="00794E69"/>
    <w:rsid w:val="0079655C"/>
    <w:rsid w:val="00797A2B"/>
    <w:rsid w:val="00797B36"/>
    <w:rsid w:val="007A00EA"/>
    <w:rsid w:val="007A1509"/>
    <w:rsid w:val="007A5162"/>
    <w:rsid w:val="007A68B7"/>
    <w:rsid w:val="007B29CB"/>
    <w:rsid w:val="007B3B27"/>
    <w:rsid w:val="007B4E10"/>
    <w:rsid w:val="007B54A5"/>
    <w:rsid w:val="007B5E89"/>
    <w:rsid w:val="007C17DF"/>
    <w:rsid w:val="007C42D3"/>
    <w:rsid w:val="007C5E6D"/>
    <w:rsid w:val="007D0229"/>
    <w:rsid w:val="007D44FD"/>
    <w:rsid w:val="007D4DF6"/>
    <w:rsid w:val="007D70A7"/>
    <w:rsid w:val="007E328A"/>
    <w:rsid w:val="007E5C7B"/>
    <w:rsid w:val="007E65EC"/>
    <w:rsid w:val="007F7090"/>
    <w:rsid w:val="00800989"/>
    <w:rsid w:val="00802D6C"/>
    <w:rsid w:val="00806F8D"/>
    <w:rsid w:val="0081036B"/>
    <w:rsid w:val="00811CC0"/>
    <w:rsid w:val="00814DC5"/>
    <w:rsid w:val="00816A20"/>
    <w:rsid w:val="00822B9F"/>
    <w:rsid w:val="00824689"/>
    <w:rsid w:val="00830856"/>
    <w:rsid w:val="00834A0D"/>
    <w:rsid w:val="008416D7"/>
    <w:rsid w:val="008439AD"/>
    <w:rsid w:val="00847356"/>
    <w:rsid w:val="0084784A"/>
    <w:rsid w:val="00856187"/>
    <w:rsid w:val="00861A77"/>
    <w:rsid w:val="00865102"/>
    <w:rsid w:val="00866BF0"/>
    <w:rsid w:val="008709A5"/>
    <w:rsid w:val="00874A05"/>
    <w:rsid w:val="0087658C"/>
    <w:rsid w:val="00880E9E"/>
    <w:rsid w:val="008825B6"/>
    <w:rsid w:val="008826CC"/>
    <w:rsid w:val="008828DB"/>
    <w:rsid w:val="008836B3"/>
    <w:rsid w:val="00885A8E"/>
    <w:rsid w:val="00886050"/>
    <w:rsid w:val="0089014E"/>
    <w:rsid w:val="0089038E"/>
    <w:rsid w:val="008911F5"/>
    <w:rsid w:val="0089252C"/>
    <w:rsid w:val="008A19C3"/>
    <w:rsid w:val="008A5886"/>
    <w:rsid w:val="008B0505"/>
    <w:rsid w:val="008B47A1"/>
    <w:rsid w:val="008B5147"/>
    <w:rsid w:val="008B5F45"/>
    <w:rsid w:val="008C0673"/>
    <w:rsid w:val="008E2208"/>
    <w:rsid w:val="008E231A"/>
    <w:rsid w:val="008E2CFF"/>
    <w:rsid w:val="008E617B"/>
    <w:rsid w:val="008F3199"/>
    <w:rsid w:val="008F4BCA"/>
    <w:rsid w:val="0090772B"/>
    <w:rsid w:val="00907A1B"/>
    <w:rsid w:val="00910849"/>
    <w:rsid w:val="00911FC5"/>
    <w:rsid w:val="00912F8A"/>
    <w:rsid w:val="00915C1F"/>
    <w:rsid w:val="00917BF7"/>
    <w:rsid w:val="00922FCD"/>
    <w:rsid w:val="0092679D"/>
    <w:rsid w:val="00927B20"/>
    <w:rsid w:val="00930B04"/>
    <w:rsid w:val="00940A1E"/>
    <w:rsid w:val="00944F22"/>
    <w:rsid w:val="009531A5"/>
    <w:rsid w:val="009564B4"/>
    <w:rsid w:val="00956617"/>
    <w:rsid w:val="0096459C"/>
    <w:rsid w:val="009661F0"/>
    <w:rsid w:val="00967721"/>
    <w:rsid w:val="00967CEB"/>
    <w:rsid w:val="00970387"/>
    <w:rsid w:val="00971597"/>
    <w:rsid w:val="00974153"/>
    <w:rsid w:val="009848D2"/>
    <w:rsid w:val="00984B51"/>
    <w:rsid w:val="009940CF"/>
    <w:rsid w:val="009942FC"/>
    <w:rsid w:val="0099618C"/>
    <w:rsid w:val="009A179A"/>
    <w:rsid w:val="009A7CA2"/>
    <w:rsid w:val="009B3A27"/>
    <w:rsid w:val="009D2717"/>
    <w:rsid w:val="009D4882"/>
    <w:rsid w:val="009D72D6"/>
    <w:rsid w:val="009E3CA2"/>
    <w:rsid w:val="009E53F8"/>
    <w:rsid w:val="009E5965"/>
    <w:rsid w:val="009F254A"/>
    <w:rsid w:val="009F3094"/>
    <w:rsid w:val="009F3462"/>
    <w:rsid w:val="009F69CE"/>
    <w:rsid w:val="00A00CAD"/>
    <w:rsid w:val="00A02014"/>
    <w:rsid w:val="00A02833"/>
    <w:rsid w:val="00A02C9E"/>
    <w:rsid w:val="00A02F4C"/>
    <w:rsid w:val="00A0482B"/>
    <w:rsid w:val="00A114A6"/>
    <w:rsid w:val="00A118C7"/>
    <w:rsid w:val="00A136C6"/>
    <w:rsid w:val="00A16E28"/>
    <w:rsid w:val="00A1761C"/>
    <w:rsid w:val="00A309FE"/>
    <w:rsid w:val="00A34638"/>
    <w:rsid w:val="00A427D0"/>
    <w:rsid w:val="00A45FA6"/>
    <w:rsid w:val="00A47B43"/>
    <w:rsid w:val="00A527D0"/>
    <w:rsid w:val="00A55E61"/>
    <w:rsid w:val="00A55FC9"/>
    <w:rsid w:val="00A57444"/>
    <w:rsid w:val="00A66E8B"/>
    <w:rsid w:val="00A72FFF"/>
    <w:rsid w:val="00A7590C"/>
    <w:rsid w:val="00A765D4"/>
    <w:rsid w:val="00A8745A"/>
    <w:rsid w:val="00A905F0"/>
    <w:rsid w:val="00A94361"/>
    <w:rsid w:val="00A943C8"/>
    <w:rsid w:val="00A94D9A"/>
    <w:rsid w:val="00A97054"/>
    <w:rsid w:val="00A97D27"/>
    <w:rsid w:val="00AA13E5"/>
    <w:rsid w:val="00AC28C3"/>
    <w:rsid w:val="00AC35DC"/>
    <w:rsid w:val="00AD250F"/>
    <w:rsid w:val="00AD256A"/>
    <w:rsid w:val="00AD373B"/>
    <w:rsid w:val="00AD6C30"/>
    <w:rsid w:val="00AE348F"/>
    <w:rsid w:val="00AF213C"/>
    <w:rsid w:val="00AF34AD"/>
    <w:rsid w:val="00AF3F70"/>
    <w:rsid w:val="00B03C11"/>
    <w:rsid w:val="00B07349"/>
    <w:rsid w:val="00B1583E"/>
    <w:rsid w:val="00B27BA9"/>
    <w:rsid w:val="00B31B02"/>
    <w:rsid w:val="00B328EF"/>
    <w:rsid w:val="00B32C66"/>
    <w:rsid w:val="00B37F2D"/>
    <w:rsid w:val="00B471A7"/>
    <w:rsid w:val="00B50279"/>
    <w:rsid w:val="00B50B55"/>
    <w:rsid w:val="00B51E54"/>
    <w:rsid w:val="00B53967"/>
    <w:rsid w:val="00B55EE1"/>
    <w:rsid w:val="00B563FC"/>
    <w:rsid w:val="00B6155A"/>
    <w:rsid w:val="00B6271E"/>
    <w:rsid w:val="00B67945"/>
    <w:rsid w:val="00B70916"/>
    <w:rsid w:val="00B73A7B"/>
    <w:rsid w:val="00B73CC0"/>
    <w:rsid w:val="00B76877"/>
    <w:rsid w:val="00B76CA0"/>
    <w:rsid w:val="00B770B0"/>
    <w:rsid w:val="00B9111C"/>
    <w:rsid w:val="00B91880"/>
    <w:rsid w:val="00B92B02"/>
    <w:rsid w:val="00B93473"/>
    <w:rsid w:val="00B95C0E"/>
    <w:rsid w:val="00B97551"/>
    <w:rsid w:val="00BB226F"/>
    <w:rsid w:val="00BB43DF"/>
    <w:rsid w:val="00BB47B1"/>
    <w:rsid w:val="00BB57BD"/>
    <w:rsid w:val="00BB672F"/>
    <w:rsid w:val="00BC4DDC"/>
    <w:rsid w:val="00BC6924"/>
    <w:rsid w:val="00BD4076"/>
    <w:rsid w:val="00BD6EB6"/>
    <w:rsid w:val="00BE76C4"/>
    <w:rsid w:val="00BF06A9"/>
    <w:rsid w:val="00BF4A1C"/>
    <w:rsid w:val="00BF7EDC"/>
    <w:rsid w:val="00C00A37"/>
    <w:rsid w:val="00C00BB5"/>
    <w:rsid w:val="00C0168F"/>
    <w:rsid w:val="00C02F9D"/>
    <w:rsid w:val="00C0530F"/>
    <w:rsid w:val="00C116D7"/>
    <w:rsid w:val="00C14AD6"/>
    <w:rsid w:val="00C21A2A"/>
    <w:rsid w:val="00C25945"/>
    <w:rsid w:val="00C26967"/>
    <w:rsid w:val="00C30771"/>
    <w:rsid w:val="00C41722"/>
    <w:rsid w:val="00C536C9"/>
    <w:rsid w:val="00C62814"/>
    <w:rsid w:val="00C62A50"/>
    <w:rsid w:val="00C657F0"/>
    <w:rsid w:val="00C67677"/>
    <w:rsid w:val="00C73AD3"/>
    <w:rsid w:val="00C76465"/>
    <w:rsid w:val="00C76F1D"/>
    <w:rsid w:val="00C7747E"/>
    <w:rsid w:val="00C81A17"/>
    <w:rsid w:val="00C846B8"/>
    <w:rsid w:val="00C853D7"/>
    <w:rsid w:val="00C86E59"/>
    <w:rsid w:val="00C97B10"/>
    <w:rsid w:val="00C97C0E"/>
    <w:rsid w:val="00CA1D7F"/>
    <w:rsid w:val="00CA2385"/>
    <w:rsid w:val="00CA4828"/>
    <w:rsid w:val="00CA7C26"/>
    <w:rsid w:val="00CB0C0C"/>
    <w:rsid w:val="00CB55EE"/>
    <w:rsid w:val="00CC7D92"/>
    <w:rsid w:val="00CD0B75"/>
    <w:rsid w:val="00CD0B7E"/>
    <w:rsid w:val="00CD1DEE"/>
    <w:rsid w:val="00CD4AC5"/>
    <w:rsid w:val="00CE1CC4"/>
    <w:rsid w:val="00CE73AE"/>
    <w:rsid w:val="00CE7A91"/>
    <w:rsid w:val="00CF157E"/>
    <w:rsid w:val="00CF3CD2"/>
    <w:rsid w:val="00CF5540"/>
    <w:rsid w:val="00CF69A1"/>
    <w:rsid w:val="00CF6C73"/>
    <w:rsid w:val="00CF6EB1"/>
    <w:rsid w:val="00CF7691"/>
    <w:rsid w:val="00D03C2F"/>
    <w:rsid w:val="00D0551E"/>
    <w:rsid w:val="00D057D5"/>
    <w:rsid w:val="00D07F0F"/>
    <w:rsid w:val="00D2317D"/>
    <w:rsid w:val="00D2615A"/>
    <w:rsid w:val="00D26C9C"/>
    <w:rsid w:val="00D2769D"/>
    <w:rsid w:val="00D3054F"/>
    <w:rsid w:val="00D315CE"/>
    <w:rsid w:val="00D3573E"/>
    <w:rsid w:val="00D36810"/>
    <w:rsid w:val="00D42385"/>
    <w:rsid w:val="00D45AC8"/>
    <w:rsid w:val="00D515C8"/>
    <w:rsid w:val="00D529BE"/>
    <w:rsid w:val="00D552EE"/>
    <w:rsid w:val="00D5562A"/>
    <w:rsid w:val="00D5585F"/>
    <w:rsid w:val="00D570CE"/>
    <w:rsid w:val="00D578E3"/>
    <w:rsid w:val="00D60FAD"/>
    <w:rsid w:val="00D617A5"/>
    <w:rsid w:val="00D66B39"/>
    <w:rsid w:val="00D824C5"/>
    <w:rsid w:val="00D83D65"/>
    <w:rsid w:val="00D84C53"/>
    <w:rsid w:val="00D85236"/>
    <w:rsid w:val="00D86A8C"/>
    <w:rsid w:val="00D91D8A"/>
    <w:rsid w:val="00D93F06"/>
    <w:rsid w:val="00D970C0"/>
    <w:rsid w:val="00DA0650"/>
    <w:rsid w:val="00DA48BF"/>
    <w:rsid w:val="00DC1FB3"/>
    <w:rsid w:val="00DD08B6"/>
    <w:rsid w:val="00DD3229"/>
    <w:rsid w:val="00DD52E5"/>
    <w:rsid w:val="00DE61D8"/>
    <w:rsid w:val="00DE6619"/>
    <w:rsid w:val="00DF423C"/>
    <w:rsid w:val="00E0065A"/>
    <w:rsid w:val="00E016E4"/>
    <w:rsid w:val="00E0189A"/>
    <w:rsid w:val="00E03B20"/>
    <w:rsid w:val="00E03CB9"/>
    <w:rsid w:val="00E06C10"/>
    <w:rsid w:val="00E10275"/>
    <w:rsid w:val="00E1509E"/>
    <w:rsid w:val="00E173A6"/>
    <w:rsid w:val="00E17932"/>
    <w:rsid w:val="00E251DE"/>
    <w:rsid w:val="00E26ED6"/>
    <w:rsid w:val="00E30323"/>
    <w:rsid w:val="00E33D90"/>
    <w:rsid w:val="00E404B6"/>
    <w:rsid w:val="00E416F7"/>
    <w:rsid w:val="00E42217"/>
    <w:rsid w:val="00E422F3"/>
    <w:rsid w:val="00E43F39"/>
    <w:rsid w:val="00E457D3"/>
    <w:rsid w:val="00E4751C"/>
    <w:rsid w:val="00E47DD9"/>
    <w:rsid w:val="00E545AB"/>
    <w:rsid w:val="00E54732"/>
    <w:rsid w:val="00E607A2"/>
    <w:rsid w:val="00E60FA6"/>
    <w:rsid w:val="00E65B05"/>
    <w:rsid w:val="00E73744"/>
    <w:rsid w:val="00E73C38"/>
    <w:rsid w:val="00E7438F"/>
    <w:rsid w:val="00E869CD"/>
    <w:rsid w:val="00E87025"/>
    <w:rsid w:val="00E90A5A"/>
    <w:rsid w:val="00E95E62"/>
    <w:rsid w:val="00E96F38"/>
    <w:rsid w:val="00EB08DB"/>
    <w:rsid w:val="00EC2847"/>
    <w:rsid w:val="00EC412A"/>
    <w:rsid w:val="00ED6034"/>
    <w:rsid w:val="00EE3C04"/>
    <w:rsid w:val="00EE7208"/>
    <w:rsid w:val="00EF463D"/>
    <w:rsid w:val="00F114E5"/>
    <w:rsid w:val="00F22BA3"/>
    <w:rsid w:val="00F25EED"/>
    <w:rsid w:val="00F31B22"/>
    <w:rsid w:val="00F343B4"/>
    <w:rsid w:val="00F37054"/>
    <w:rsid w:val="00F376C7"/>
    <w:rsid w:val="00F43887"/>
    <w:rsid w:val="00F4460E"/>
    <w:rsid w:val="00F45E12"/>
    <w:rsid w:val="00F46AF0"/>
    <w:rsid w:val="00F47176"/>
    <w:rsid w:val="00F47822"/>
    <w:rsid w:val="00F52309"/>
    <w:rsid w:val="00F63124"/>
    <w:rsid w:val="00F63715"/>
    <w:rsid w:val="00F7182E"/>
    <w:rsid w:val="00F71B14"/>
    <w:rsid w:val="00F7277A"/>
    <w:rsid w:val="00F83B5D"/>
    <w:rsid w:val="00F83CD1"/>
    <w:rsid w:val="00F85437"/>
    <w:rsid w:val="00F85E2B"/>
    <w:rsid w:val="00F87BDC"/>
    <w:rsid w:val="00F93E17"/>
    <w:rsid w:val="00F957B5"/>
    <w:rsid w:val="00FA2369"/>
    <w:rsid w:val="00FB0D20"/>
    <w:rsid w:val="00FB1E1F"/>
    <w:rsid w:val="00FB20C7"/>
    <w:rsid w:val="00FB4B0B"/>
    <w:rsid w:val="00FB54FD"/>
    <w:rsid w:val="00FC1814"/>
    <w:rsid w:val="00FC189D"/>
    <w:rsid w:val="00FC54E2"/>
    <w:rsid w:val="00FD7CDE"/>
    <w:rsid w:val="00FE2E95"/>
    <w:rsid w:val="00FF5229"/>
    <w:rsid w:val="00F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1F169"/>
  <w15:chartTrackingRefBased/>
  <w15:docId w15:val="{773DE1BE-9782-4D3A-A052-B82A64F8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90461"/>
  </w:style>
  <w:style w:type="paragraph" w:styleId="Kop1">
    <w:name w:val="heading 1"/>
    <w:basedOn w:val="Standaard"/>
    <w:next w:val="Standaard"/>
    <w:link w:val="Kop1Char"/>
    <w:uiPriority w:val="9"/>
    <w:qFormat/>
    <w:rsid w:val="006B01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2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2995"/>
  </w:style>
  <w:style w:type="paragraph" w:styleId="Voettekst">
    <w:name w:val="footer"/>
    <w:basedOn w:val="Standaard"/>
    <w:link w:val="VoettekstChar"/>
    <w:uiPriority w:val="99"/>
    <w:unhideWhenUsed/>
    <w:rsid w:val="00362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62995"/>
  </w:style>
  <w:style w:type="character" w:styleId="Hyperlink">
    <w:name w:val="Hyperlink"/>
    <w:basedOn w:val="Standaardalinea-lettertype"/>
    <w:uiPriority w:val="99"/>
    <w:unhideWhenUsed/>
    <w:rsid w:val="00C97C0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7C0E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D60FAD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6B01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1916DE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7F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floris.couwenbergh@the-cmpny.n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uben.claessens@the-cmpny.n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_v\OneDrive\E-mailbijlagen\Documenten\Aangepaste%20Office-sjablonen\TIC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62FC05FAA154CA3CD7BE71599BD62" ma:contentTypeVersion="15" ma:contentTypeDescription="Een nieuw document maken." ma:contentTypeScope="" ma:versionID="ac40e2e5cea023c597ccbe09a417f638">
  <xsd:schema xmlns:xsd="http://www.w3.org/2001/XMLSchema" xmlns:xs="http://www.w3.org/2001/XMLSchema" xmlns:p="http://schemas.microsoft.com/office/2006/metadata/properties" xmlns:ns2="381635d8-dda8-4d5b-aa3a-727e3db6fb32" xmlns:ns3="85290f2c-854c-4311-916d-781802797796" targetNamespace="http://schemas.microsoft.com/office/2006/metadata/properties" ma:root="true" ma:fieldsID="d9d90fecf81c03c929943c60cab395b8" ns2:_="" ns3:_="">
    <xsd:import namespace="381635d8-dda8-4d5b-aa3a-727e3db6fb32"/>
    <xsd:import namespace="85290f2c-854c-4311-916d-7818027977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635d8-dda8-4d5b-aa3a-727e3db6f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32e07df-7ade-41c0-8fd8-ede51bb243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90f2c-854c-4311-916d-7818027977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780d74c-067b-4f76-a15c-471334469479}" ma:internalName="TaxCatchAll" ma:showField="CatchAllData" ma:web="85290f2c-854c-4311-916d-7818027977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290f2c-854c-4311-916d-781802797796" xsi:nil="true"/>
    <lcf76f155ced4ddcb4097134ff3c332f xmlns="381635d8-dda8-4d5b-aa3a-727e3db6fb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BF037D-CFB9-4905-A60A-48874C97B5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EE8121-40FA-4430-A75B-15362C23B7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3BD9CB-9BCE-4E25-B1E0-35A7CD345D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635d8-dda8-4d5b-aa3a-727e3db6fb32"/>
    <ds:schemaRef ds:uri="85290f2c-854c-4311-916d-7818027977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CDAD6D-746B-49B6-80F3-9D6A122116CE}">
  <ds:schemaRefs>
    <ds:schemaRef ds:uri="http://schemas.microsoft.com/office/2006/metadata/properties"/>
    <ds:schemaRef ds:uri="http://schemas.microsoft.com/office/infopath/2007/PartnerControls"/>
    <ds:schemaRef ds:uri="85290f2c-854c-4311-916d-781802797796"/>
    <ds:schemaRef ds:uri="381635d8-dda8-4d5b-aa3a-727e3db6fb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TIC</Template>
  <TotalTime>2</TotalTime>
  <Pages>6</Pages>
  <Words>1168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Brand</dc:creator>
  <cp:keywords/>
  <dc:description/>
  <cp:lastModifiedBy>Floris Couwenbergh</cp:lastModifiedBy>
  <cp:revision>4</cp:revision>
  <cp:lastPrinted>2022-07-25T20:52:00Z</cp:lastPrinted>
  <dcterms:created xsi:type="dcterms:W3CDTF">2023-03-17T17:19:00Z</dcterms:created>
  <dcterms:modified xsi:type="dcterms:W3CDTF">2023-03-20T12:32:00Z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0x010100B2A62FC05FAA154CA3CD7BE71599BD62</vt:lpwstr>
  </property>
  <property fmtid="{D5CDD505-2E9C-101B-9397-08002B2CF9AE}" pid="3" name="MediaServiceImageTags">
    <vt:lpwstr/>
  </property>
</Properties>
</file>